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95A1" w14:textId="7F3FAF24" w:rsidR="00810606" w:rsidRPr="00843E8F" w:rsidRDefault="00D57AF4" w:rsidP="0010145B">
      <w:pPr>
        <w:ind w:left="-284"/>
        <w:rPr>
          <w:b/>
          <w:sz w:val="28"/>
          <w:szCs w:val="28"/>
        </w:rPr>
      </w:pP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5D4B95F0" wp14:editId="3F64FCDF">
            <wp:simplePos x="0" y="0"/>
            <wp:positionH relativeFrom="column">
              <wp:posOffset>-229870</wp:posOffset>
            </wp:positionH>
            <wp:positionV relativeFrom="paragraph">
              <wp:posOffset>292100</wp:posOffset>
            </wp:positionV>
            <wp:extent cx="1673860" cy="1684655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6192" behindDoc="0" locked="0" layoutInCell="1" allowOverlap="1" wp14:anchorId="02211401" wp14:editId="6BD4FE54">
            <wp:simplePos x="0" y="0"/>
            <wp:positionH relativeFrom="column">
              <wp:posOffset>1692275</wp:posOffset>
            </wp:positionH>
            <wp:positionV relativeFrom="paragraph">
              <wp:posOffset>6350</wp:posOffset>
            </wp:positionV>
            <wp:extent cx="2145665" cy="2261235"/>
            <wp:effectExtent l="0" t="0" r="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5"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75D24DC5" wp14:editId="3DD75906">
            <wp:simplePos x="0" y="0"/>
            <wp:positionH relativeFrom="column">
              <wp:posOffset>4292600</wp:posOffset>
            </wp:positionH>
            <wp:positionV relativeFrom="paragraph">
              <wp:posOffset>174625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B70DF" w14:textId="77777777" w:rsidR="00B969D8" w:rsidRDefault="00B969D8" w:rsidP="00AE0D3C">
      <w:pPr>
        <w:rPr>
          <w:b/>
          <w:color w:val="FFFFFF" w:themeColor="background1"/>
          <w:highlight w:val="red"/>
        </w:rPr>
      </w:pPr>
    </w:p>
    <w:p w14:paraId="20D4EE02" w14:textId="7830FC9E" w:rsidR="0032247A" w:rsidRPr="00AE0D3C" w:rsidRDefault="00AE0D3C" w:rsidP="00AE0D3C">
      <w:pPr>
        <w:rPr>
          <w:b/>
        </w:rPr>
      </w:pPr>
      <w:r w:rsidRPr="001B3636">
        <w:rPr>
          <w:b/>
        </w:rPr>
        <w:t>1-</w:t>
      </w:r>
      <w:r w:rsidR="00B64DC7" w:rsidRPr="001B3636">
        <w:rPr>
          <w:b/>
        </w:rPr>
        <w:t xml:space="preserve">İŞ YAPILACAK ALANDA </w:t>
      </w:r>
      <w:r w:rsidR="0032247A" w:rsidRPr="001B3636">
        <w:rPr>
          <w:b/>
        </w:rPr>
        <w:t>İŞ GÜVENLİĞİ SAĞLANMASI</w:t>
      </w:r>
      <w:r w:rsidRPr="001B3636">
        <w:rPr>
          <w:b/>
        </w:rPr>
        <w:t xml:space="preserve"> </w:t>
      </w:r>
    </w:p>
    <w:p w14:paraId="23BB832B" w14:textId="75E2F7E6" w:rsidR="008228DD" w:rsidRPr="00AE0D3C" w:rsidRDefault="0032247A" w:rsidP="001B3636">
      <w:pPr>
        <w:pStyle w:val="ListeParagraf"/>
        <w:ind w:left="-142" w:right="-284" w:firstLine="142"/>
        <w:jc w:val="both"/>
      </w:pPr>
      <w:r w:rsidRPr="00AE0D3C">
        <w:t>İşlem yapacak kişi yâda kişiler, çalışacağı iş ile ilgili mesleki ehliyeti olan, sigortalı, iş güvenlik eğitimi almış (</w:t>
      </w:r>
      <w:r w:rsidR="00F9576A" w:rsidRPr="00AE0D3C">
        <w:t>baret, eldiven, işe</w:t>
      </w:r>
      <w:r w:rsidRPr="00AE0D3C">
        <w:t xml:space="preserve"> uygun elbise, </w:t>
      </w:r>
      <w:r w:rsidR="00F9576A" w:rsidRPr="00AE0D3C">
        <w:t>maske, gözlük</w:t>
      </w:r>
      <w:r w:rsidR="007D24E1" w:rsidRPr="00AE0D3C">
        <w:t xml:space="preserve"> </w:t>
      </w:r>
      <w:r w:rsidRPr="00AE0D3C">
        <w:t>vb</w:t>
      </w:r>
      <w:r w:rsidR="00A1529A">
        <w:t>.</w:t>
      </w:r>
      <w:r w:rsidRPr="00AE0D3C">
        <w:t xml:space="preserve">)  </w:t>
      </w:r>
      <w:proofErr w:type="gramStart"/>
      <w:r w:rsidRPr="00AE0D3C">
        <w:t>bağlı</w:t>
      </w:r>
      <w:proofErr w:type="gramEnd"/>
      <w:r w:rsidRPr="00AE0D3C">
        <w:t xml:space="preserve"> olduğu kurum veya firma bilgisi dâhilinde, yalnız</w:t>
      </w:r>
      <w:r w:rsidR="00A1529A">
        <w:t xml:space="preserve"> </w:t>
      </w:r>
      <w:r w:rsidRPr="00AE0D3C">
        <w:t>(tek kişi olarak)</w:t>
      </w:r>
      <w:r w:rsidR="00A1529A">
        <w:t xml:space="preserve"> </w:t>
      </w:r>
      <w:r w:rsidRPr="00AE0D3C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4AA4EC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2-İŞE BAŞLAMA FORMU DOLDURULMASI</w:t>
      </w:r>
    </w:p>
    <w:p w14:paraId="742605B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3-PERİYODİK BAKIMDA HANGİ DÖNEM OLDUĞU FORMDA BELİRTİLMELİ</w:t>
      </w:r>
    </w:p>
    <w:p w14:paraId="71B69DBD" w14:textId="5D7DBBDD" w:rsidR="0032247A" w:rsidRPr="00AE0D3C" w:rsidRDefault="0032247A" w:rsidP="00441924">
      <w:pPr>
        <w:ind w:right="-284"/>
        <w:rPr>
          <w:b/>
        </w:rPr>
      </w:pPr>
      <w:r w:rsidRPr="00AE0D3C">
        <w:rPr>
          <w:b/>
        </w:rPr>
        <w:t>4-</w:t>
      </w:r>
      <w:r w:rsidR="00761201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5CE4E87" w14:textId="77777777" w:rsidR="0032247A" w:rsidRPr="00AE0D3C" w:rsidRDefault="0032247A" w:rsidP="00441924">
      <w:pPr>
        <w:rPr>
          <w:b/>
        </w:rPr>
      </w:pPr>
      <w:r w:rsidRPr="00AE0D3C">
        <w:rPr>
          <w:b/>
        </w:rPr>
        <w:t>5-İŞ VE İŞLEM DETAYLARI</w:t>
      </w:r>
    </w:p>
    <w:p w14:paraId="3421AC8E" w14:textId="340FD945" w:rsidR="00C97695" w:rsidRPr="00AF1F79" w:rsidRDefault="00C97695" w:rsidP="00C97695">
      <w:pPr>
        <w:pStyle w:val="ListeParagraf"/>
        <w:numPr>
          <w:ilvl w:val="0"/>
          <w:numId w:val="6"/>
        </w:numPr>
        <w:rPr>
          <w:bCs/>
        </w:rPr>
      </w:pPr>
      <w:r w:rsidRPr="00AF1F79">
        <w:rPr>
          <w:bCs/>
        </w:rPr>
        <w:t>Yangın hidrant hatlarına yılda bir kez basınç verilmelidir.</w:t>
      </w:r>
    </w:p>
    <w:p w14:paraId="645FE13B" w14:textId="7E1FC319" w:rsidR="005F774C" w:rsidRPr="00AF1F79" w:rsidRDefault="005F774C" w:rsidP="00C97695">
      <w:pPr>
        <w:pStyle w:val="ListeParagraf"/>
        <w:numPr>
          <w:ilvl w:val="0"/>
          <w:numId w:val="6"/>
        </w:numPr>
        <w:rPr>
          <w:bCs/>
        </w:rPr>
      </w:pPr>
      <w:r w:rsidRPr="00AF1F79">
        <w:rPr>
          <w:bCs/>
        </w:rPr>
        <w:t>Yılda bir kez sistemi tatbikat ile çalıştırılması gerekmektedir.</w:t>
      </w:r>
    </w:p>
    <w:p w14:paraId="625A4CAE" w14:textId="4D271B58" w:rsidR="005F774C" w:rsidRPr="00AF1F79" w:rsidRDefault="005F774C" w:rsidP="00C97695">
      <w:pPr>
        <w:pStyle w:val="ListeParagraf"/>
        <w:numPr>
          <w:ilvl w:val="0"/>
          <w:numId w:val="6"/>
        </w:numPr>
        <w:rPr>
          <w:bCs/>
        </w:rPr>
      </w:pPr>
      <w:r w:rsidRPr="00AF1F79">
        <w:rPr>
          <w:bCs/>
        </w:rPr>
        <w:t>Yangın hortumları 5 (beş) yılda bir değiştirilmelidir.</w:t>
      </w:r>
    </w:p>
    <w:p w14:paraId="6B3250FF" w14:textId="25C11D61" w:rsidR="005F774C" w:rsidRPr="00AF1F79" w:rsidRDefault="005F774C" w:rsidP="00C97695">
      <w:pPr>
        <w:pStyle w:val="ListeParagraf"/>
        <w:numPr>
          <w:ilvl w:val="0"/>
          <w:numId w:val="6"/>
        </w:numPr>
        <w:rPr>
          <w:bCs/>
        </w:rPr>
      </w:pPr>
      <w:r w:rsidRPr="00AF1F79">
        <w:rPr>
          <w:bCs/>
        </w:rPr>
        <w:t>Yangın vana ve muslukları hat basınçta iken test edilmelidir.</w:t>
      </w:r>
    </w:p>
    <w:p w14:paraId="5AE54CBD" w14:textId="77777777" w:rsidR="002E55E5" w:rsidRDefault="002E55E5" w:rsidP="0010145B">
      <w:pPr>
        <w:rPr>
          <w:b/>
        </w:rPr>
      </w:pPr>
    </w:p>
    <w:p w14:paraId="719395BB" w14:textId="77777777" w:rsidR="002E55E5" w:rsidRDefault="002E55E5" w:rsidP="0010145B">
      <w:pPr>
        <w:rPr>
          <w:b/>
        </w:rPr>
      </w:pPr>
    </w:p>
    <w:p w14:paraId="5C3A0169" w14:textId="77777777" w:rsidR="002E55E5" w:rsidRDefault="002E55E5" w:rsidP="0010145B">
      <w:pPr>
        <w:rPr>
          <w:b/>
        </w:rPr>
      </w:pPr>
    </w:p>
    <w:p w14:paraId="2E9E57D9" w14:textId="77777777" w:rsidR="002E55E5" w:rsidRDefault="002E55E5" w:rsidP="0010145B">
      <w:pPr>
        <w:rPr>
          <w:b/>
        </w:rPr>
      </w:pPr>
    </w:p>
    <w:p w14:paraId="0E30824A" w14:textId="3854F741" w:rsidR="0010145B" w:rsidRPr="00AE0D3C" w:rsidRDefault="0010145B" w:rsidP="0010145B">
      <w:pPr>
        <w:rPr>
          <w:b/>
        </w:rPr>
      </w:pPr>
      <w:r w:rsidRPr="00AE0D3C">
        <w:rPr>
          <w:b/>
        </w:rPr>
        <w:t>6-İŞ BİTİRME FORMUNU DOLDURULMASI</w:t>
      </w:r>
    </w:p>
    <w:p w14:paraId="76031716" w14:textId="77777777" w:rsidR="0010145B" w:rsidRPr="00AE0D3C" w:rsidRDefault="0010145B" w:rsidP="0010145B">
      <w:r w:rsidRPr="00AE0D3C">
        <w:rPr>
          <w:b/>
        </w:rPr>
        <w:t>7- EDİNİLEN BİLGİ VE NOTLARIN GEREKLİ ARŞİVE VERİLMESİ</w:t>
      </w:r>
      <w:r w:rsidR="00AA1E32" w:rsidRPr="00AE0D3C">
        <w:tab/>
      </w:r>
    </w:p>
    <w:p w14:paraId="425402CF" w14:textId="77777777" w:rsidR="00B969D8" w:rsidRDefault="00B969D8" w:rsidP="00F871E8">
      <w:pPr>
        <w:tabs>
          <w:tab w:val="left" w:pos="7697"/>
        </w:tabs>
        <w:rPr>
          <w:b/>
        </w:rPr>
      </w:pPr>
    </w:p>
    <w:p w14:paraId="6F99AEC2" w14:textId="4418075F" w:rsidR="00F871E8" w:rsidRPr="00441924" w:rsidRDefault="00441924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41924">
        <w:rPr>
          <w:bCs/>
        </w:rPr>
        <w:t>ORHAN PEKDEMİR</w:t>
      </w:r>
    </w:p>
    <w:sectPr w:rsidR="00F871E8" w:rsidRPr="00441924" w:rsidSect="00CB010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4B5D5" w14:textId="77777777" w:rsidR="00CB010E" w:rsidRDefault="00CB010E" w:rsidP="00205334">
      <w:pPr>
        <w:spacing w:after="0" w:line="240" w:lineRule="auto"/>
      </w:pPr>
      <w:r>
        <w:separator/>
      </w:r>
    </w:p>
  </w:endnote>
  <w:endnote w:type="continuationSeparator" w:id="0">
    <w:p w14:paraId="5A774A9C" w14:textId="77777777" w:rsidR="00CB010E" w:rsidRDefault="00CB010E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DDF8" w14:textId="474FF8E2" w:rsidR="002E55E5" w:rsidRDefault="008B5B34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0AD8795" wp14:editId="3500D928">
              <wp:simplePos x="0" y="0"/>
              <wp:positionH relativeFrom="column">
                <wp:posOffset>4225636</wp:posOffset>
              </wp:positionH>
              <wp:positionV relativeFrom="paragraph">
                <wp:posOffset>235239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3727A9" w14:textId="77777777" w:rsidR="008B5B34" w:rsidRDefault="008B5B34" w:rsidP="008B5B34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AD879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2.75pt;margin-top:18.5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" fillcolor="white [3201]" stroked="f" strokeweight=".5pt">
              <v:textbox>
                <w:txbxContent>
                  <w:p w14:paraId="3C3727A9" w14:textId="77777777" w:rsidR="008B5B34" w:rsidRDefault="008B5B34" w:rsidP="008B5B34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3906B2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4995ABC" wp14:editId="11367867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A3AB4C3" w14:textId="7C170B82" w:rsidR="003906B2" w:rsidRDefault="003906B2" w:rsidP="003906B2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995ABC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7A3AB4C3" w14:textId="7C170B82" w:rsidR="003906B2" w:rsidRDefault="003906B2" w:rsidP="003906B2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16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79FBC" w14:textId="77777777" w:rsidR="00CB010E" w:rsidRDefault="00CB010E" w:rsidP="00205334">
      <w:pPr>
        <w:spacing w:after="0" w:line="240" w:lineRule="auto"/>
      </w:pPr>
      <w:r>
        <w:separator/>
      </w:r>
    </w:p>
  </w:footnote>
  <w:footnote w:type="continuationSeparator" w:id="0">
    <w:p w14:paraId="43F8AFD5" w14:textId="77777777" w:rsidR="00CB010E" w:rsidRDefault="00CB010E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183" w14:textId="77777777" w:rsidR="00205334" w:rsidRDefault="00000000">
    <w:pPr>
      <w:pStyle w:val="stBilgi"/>
    </w:pPr>
    <w:r>
      <w:rPr>
        <w:noProof/>
        <w:lang w:eastAsia="tr-TR"/>
      </w:rPr>
      <w:pict w14:anchorId="32768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D01" w14:textId="35B98727" w:rsidR="00A376B0" w:rsidRPr="00726391" w:rsidRDefault="00E56DB0" w:rsidP="00AA08A8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67FCCDC9" wp14:editId="2982BC69">
              <wp:simplePos x="0" y="0"/>
              <wp:positionH relativeFrom="page">
                <wp:align>center</wp:align>
              </wp:positionH>
              <wp:positionV relativeFrom="paragraph">
                <wp:posOffset>267709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6F90BA" w14:textId="77777777" w:rsidR="00E56DB0" w:rsidRPr="003906B2" w:rsidRDefault="00E56DB0" w:rsidP="00E56DB0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3906B2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CCDC9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0;margin-top:21.1pt;width:447pt;height:21.6pt;z-index:2516608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" stroked="f">
              <v:textbox>
                <w:txbxContent>
                  <w:p w14:paraId="686F90BA" w14:textId="77777777" w:rsidR="00E56DB0" w:rsidRPr="003906B2" w:rsidRDefault="00E56DB0" w:rsidP="00E56DB0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3906B2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A08A8">
      <w:rPr>
        <w:b/>
        <w:sz w:val="28"/>
        <w:szCs w:val="28"/>
      </w:rPr>
      <w:t xml:space="preserve">                      </w:t>
    </w:r>
    <w:r>
      <w:rPr>
        <w:b/>
        <w:sz w:val="28"/>
        <w:szCs w:val="28"/>
      </w:rPr>
      <w:t xml:space="preserve">     </w:t>
    </w:r>
    <w:r w:rsidR="00AA08A8">
      <w:rPr>
        <w:b/>
        <w:sz w:val="28"/>
        <w:szCs w:val="28"/>
      </w:rPr>
      <w:t>1</w:t>
    </w:r>
    <w:r w:rsidR="00C97695">
      <w:rPr>
        <w:b/>
        <w:sz w:val="28"/>
        <w:szCs w:val="28"/>
      </w:rPr>
      <w:t>4</w:t>
    </w:r>
    <w:r w:rsidR="00441924">
      <w:rPr>
        <w:b/>
        <w:sz w:val="28"/>
        <w:szCs w:val="28"/>
      </w:rPr>
      <w:t xml:space="preserve"> </w:t>
    </w:r>
    <w:r w:rsidR="001F5931">
      <w:rPr>
        <w:b/>
        <w:sz w:val="28"/>
        <w:szCs w:val="28"/>
      </w:rPr>
      <w:t>–</w:t>
    </w:r>
    <w:r w:rsidR="00441924">
      <w:rPr>
        <w:b/>
        <w:sz w:val="28"/>
        <w:szCs w:val="28"/>
      </w:rPr>
      <w:t xml:space="preserve"> </w:t>
    </w:r>
    <w:r w:rsidR="00C97695">
      <w:rPr>
        <w:b/>
        <w:sz w:val="28"/>
        <w:szCs w:val="28"/>
      </w:rPr>
      <w:t>YANGIN HİDRANTLARININ</w:t>
    </w:r>
    <w:r w:rsidR="00BC0404">
      <w:rPr>
        <w:b/>
        <w:sz w:val="28"/>
        <w:szCs w:val="28"/>
      </w:rPr>
      <w:t xml:space="preserve"> BAKIM</w:t>
    </w:r>
    <w:r w:rsidR="00AA08A8">
      <w:rPr>
        <w:b/>
        <w:sz w:val="28"/>
        <w:szCs w:val="28"/>
      </w:rPr>
      <w:t xml:space="preserve"> ONARIM</w:t>
    </w:r>
    <w:r w:rsidR="00263B07">
      <w:rPr>
        <w:b/>
        <w:sz w:val="28"/>
        <w:szCs w:val="28"/>
      </w:rPr>
      <w:t xml:space="preserve"> TALİMALI</w:t>
    </w:r>
  </w:p>
  <w:p w14:paraId="4B3ECD79" w14:textId="0D0F3900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104" w14:textId="77777777" w:rsidR="00205334" w:rsidRDefault="00000000">
    <w:pPr>
      <w:pStyle w:val="stBilgi"/>
    </w:pPr>
    <w:r>
      <w:rPr>
        <w:noProof/>
        <w:lang w:eastAsia="tr-TR"/>
      </w:rPr>
      <w:pict w14:anchorId="359D6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BEC"/>
    <w:multiLevelType w:val="hybridMultilevel"/>
    <w:tmpl w:val="43768034"/>
    <w:lvl w:ilvl="0" w:tplc="12C442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745F9"/>
    <w:multiLevelType w:val="hybridMultilevel"/>
    <w:tmpl w:val="E56283EC"/>
    <w:lvl w:ilvl="0" w:tplc="7048D70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67A62"/>
    <w:multiLevelType w:val="hybridMultilevel"/>
    <w:tmpl w:val="5BF88C64"/>
    <w:lvl w:ilvl="0" w:tplc="8A44EAE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3CA3E19"/>
    <w:multiLevelType w:val="hybridMultilevel"/>
    <w:tmpl w:val="BFBADA22"/>
    <w:lvl w:ilvl="0" w:tplc="490EFE20">
      <w:start w:val="5"/>
      <w:numFmt w:val="bullet"/>
      <w:lvlText w:val="-"/>
      <w:lvlJc w:val="left"/>
      <w:pPr>
        <w:ind w:left="564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num w:numId="1" w16cid:durableId="1275213342">
    <w:abstractNumId w:val="2"/>
  </w:num>
  <w:num w:numId="2" w16cid:durableId="1731347737">
    <w:abstractNumId w:val="4"/>
  </w:num>
  <w:num w:numId="3" w16cid:durableId="1267999335">
    <w:abstractNumId w:val="0"/>
  </w:num>
  <w:num w:numId="4" w16cid:durableId="1081295720">
    <w:abstractNumId w:val="1"/>
  </w:num>
  <w:num w:numId="5" w16cid:durableId="813331084">
    <w:abstractNumId w:val="5"/>
  </w:num>
  <w:num w:numId="6" w16cid:durableId="611127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D5"/>
    <w:rsid w:val="00043348"/>
    <w:rsid w:val="00052A56"/>
    <w:rsid w:val="0005528E"/>
    <w:rsid w:val="000967D4"/>
    <w:rsid w:val="000D25C2"/>
    <w:rsid w:val="0010145B"/>
    <w:rsid w:val="00173C8F"/>
    <w:rsid w:val="0018458C"/>
    <w:rsid w:val="001B0A9E"/>
    <w:rsid w:val="001B3636"/>
    <w:rsid w:val="001F5931"/>
    <w:rsid w:val="00205334"/>
    <w:rsid w:val="00206ED1"/>
    <w:rsid w:val="002200CE"/>
    <w:rsid w:val="00235E5B"/>
    <w:rsid w:val="00263B07"/>
    <w:rsid w:val="00275D16"/>
    <w:rsid w:val="00297E04"/>
    <w:rsid w:val="002E55E5"/>
    <w:rsid w:val="002F3E5E"/>
    <w:rsid w:val="0032247A"/>
    <w:rsid w:val="003906B2"/>
    <w:rsid w:val="003B4998"/>
    <w:rsid w:val="003C0CBA"/>
    <w:rsid w:val="004200D5"/>
    <w:rsid w:val="004243B0"/>
    <w:rsid w:val="0043145F"/>
    <w:rsid w:val="00441924"/>
    <w:rsid w:val="004A3B39"/>
    <w:rsid w:val="004E7AC4"/>
    <w:rsid w:val="004F7685"/>
    <w:rsid w:val="00505B1C"/>
    <w:rsid w:val="00560103"/>
    <w:rsid w:val="00565FB7"/>
    <w:rsid w:val="0059098A"/>
    <w:rsid w:val="005F774C"/>
    <w:rsid w:val="00604A40"/>
    <w:rsid w:val="00604E75"/>
    <w:rsid w:val="00614798"/>
    <w:rsid w:val="0065009A"/>
    <w:rsid w:val="00653D47"/>
    <w:rsid w:val="006B635A"/>
    <w:rsid w:val="00726391"/>
    <w:rsid w:val="007524D3"/>
    <w:rsid w:val="00761201"/>
    <w:rsid w:val="007824B8"/>
    <w:rsid w:val="00797D14"/>
    <w:rsid w:val="007A1054"/>
    <w:rsid w:val="007D0113"/>
    <w:rsid w:val="007D24E1"/>
    <w:rsid w:val="00804B24"/>
    <w:rsid w:val="008103FD"/>
    <w:rsid w:val="00810606"/>
    <w:rsid w:val="008228DD"/>
    <w:rsid w:val="00824B03"/>
    <w:rsid w:val="00841D9C"/>
    <w:rsid w:val="00843E8F"/>
    <w:rsid w:val="008A4FE7"/>
    <w:rsid w:val="008B5B34"/>
    <w:rsid w:val="008C42E3"/>
    <w:rsid w:val="008C4D6D"/>
    <w:rsid w:val="008C6A4A"/>
    <w:rsid w:val="008E71B9"/>
    <w:rsid w:val="008F6B62"/>
    <w:rsid w:val="009268B5"/>
    <w:rsid w:val="009319F8"/>
    <w:rsid w:val="00946802"/>
    <w:rsid w:val="009577DE"/>
    <w:rsid w:val="009656D3"/>
    <w:rsid w:val="009A3682"/>
    <w:rsid w:val="009D1340"/>
    <w:rsid w:val="009F74DB"/>
    <w:rsid w:val="00A12542"/>
    <w:rsid w:val="00A1529A"/>
    <w:rsid w:val="00A376B0"/>
    <w:rsid w:val="00A64760"/>
    <w:rsid w:val="00A946AD"/>
    <w:rsid w:val="00AA08A8"/>
    <w:rsid w:val="00AA1E32"/>
    <w:rsid w:val="00AD35AD"/>
    <w:rsid w:val="00AE0D3C"/>
    <w:rsid w:val="00AF1F79"/>
    <w:rsid w:val="00B429FE"/>
    <w:rsid w:val="00B64DC7"/>
    <w:rsid w:val="00B72DD4"/>
    <w:rsid w:val="00B92429"/>
    <w:rsid w:val="00B969D8"/>
    <w:rsid w:val="00BC0404"/>
    <w:rsid w:val="00BD6343"/>
    <w:rsid w:val="00BF56BB"/>
    <w:rsid w:val="00C066E3"/>
    <w:rsid w:val="00C13A6B"/>
    <w:rsid w:val="00C3292B"/>
    <w:rsid w:val="00C419C1"/>
    <w:rsid w:val="00C97695"/>
    <w:rsid w:val="00CB010E"/>
    <w:rsid w:val="00CD2D61"/>
    <w:rsid w:val="00CE3E5D"/>
    <w:rsid w:val="00D23759"/>
    <w:rsid w:val="00D57AF4"/>
    <w:rsid w:val="00D612FE"/>
    <w:rsid w:val="00DB40C4"/>
    <w:rsid w:val="00DB57D4"/>
    <w:rsid w:val="00DC07C8"/>
    <w:rsid w:val="00DC7AA1"/>
    <w:rsid w:val="00DE3A36"/>
    <w:rsid w:val="00E05B3D"/>
    <w:rsid w:val="00E139BB"/>
    <w:rsid w:val="00E46EF2"/>
    <w:rsid w:val="00E4715B"/>
    <w:rsid w:val="00E56DB0"/>
    <w:rsid w:val="00E976E5"/>
    <w:rsid w:val="00EE428E"/>
    <w:rsid w:val="00EE5852"/>
    <w:rsid w:val="00F3216C"/>
    <w:rsid w:val="00F54013"/>
    <w:rsid w:val="00F76C5B"/>
    <w:rsid w:val="00F871E8"/>
    <w:rsid w:val="00F9576A"/>
    <w:rsid w:val="00FD43CD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8435"/>
  <w15:docId w15:val="{D0212114-E11A-4708-A673-031696A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3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8</cp:revision>
  <dcterms:created xsi:type="dcterms:W3CDTF">2023-12-29T19:13:00Z</dcterms:created>
  <dcterms:modified xsi:type="dcterms:W3CDTF">2024-02-16T09:52:00Z</dcterms:modified>
</cp:coreProperties>
</file>