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5F5A7" w14:textId="3CE9AF26" w:rsidR="00810606" w:rsidRDefault="000800E5" w:rsidP="0010145B">
      <w:pPr>
        <w:ind w:left="-284"/>
        <w:rPr>
          <w:b/>
        </w:rPr>
      </w:pPr>
      <w:r>
        <w:rPr>
          <w:noProof/>
          <w:lang w:eastAsia="tr-TR"/>
        </w:rPr>
        <w:drawing>
          <wp:anchor distT="0" distB="0" distL="114300" distR="114300" simplePos="0" relativeHeight="251657728" behindDoc="0" locked="0" layoutInCell="1" allowOverlap="1" wp14:anchorId="0E0D1CF1" wp14:editId="51314235">
            <wp:simplePos x="0" y="0"/>
            <wp:positionH relativeFrom="margin">
              <wp:posOffset>4122420</wp:posOffset>
            </wp:positionH>
            <wp:positionV relativeFrom="paragraph">
              <wp:posOffset>130175</wp:posOffset>
            </wp:positionV>
            <wp:extent cx="2362200" cy="1400175"/>
            <wp:effectExtent l="0" t="0" r="0" b="9525"/>
            <wp:wrapThrough wrapText="bothSides">
              <wp:wrapPolygon edited="0">
                <wp:start x="0" y="0"/>
                <wp:lineTo x="0" y="21453"/>
                <wp:lineTo x="21426" y="21453"/>
                <wp:lineTo x="21426" y="0"/>
                <wp:lineTo x="0" y="0"/>
              </wp:wrapPolygon>
            </wp:wrapThrough>
            <wp:docPr id="2" name="Resim 3" descr="İnşaat ve Şantiye Levhaları - İnşaat ve Şantiye Levhaları - İnşaat ve  Şantiye Levh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İnşaat ve Şantiye Levhaları - İnşaat ve Şantiye Levhaları - İnşaat ve  Şantiye Levhalar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2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6704" behindDoc="0" locked="0" layoutInCell="1" allowOverlap="1" wp14:anchorId="539BD4AA" wp14:editId="6079CD71">
            <wp:simplePos x="0" y="0"/>
            <wp:positionH relativeFrom="column">
              <wp:posOffset>1397635</wp:posOffset>
            </wp:positionH>
            <wp:positionV relativeFrom="paragraph">
              <wp:posOffset>6350</wp:posOffset>
            </wp:positionV>
            <wp:extent cx="2352675" cy="1762125"/>
            <wp:effectExtent l="0" t="0" r="9525" b="9525"/>
            <wp:wrapSquare wrapText="bothSides"/>
            <wp:docPr id="4" name="Resim 2" descr="İnşaat ve Şantiye Levhası - İnşaat ve Şantiye Levhaları - Ekonomik İnşaat  ve Şantiye Levh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İnşaat ve Şantiye Levhası - İnşaat ve Şantiye Levhaları - Ekonomik İnşaat  ve Şantiye Levhalar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267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EAC">
        <w:rPr>
          <w:noProof/>
          <w:lang w:eastAsia="tr-TR"/>
        </w:rPr>
        <w:drawing>
          <wp:anchor distT="0" distB="0" distL="114300" distR="114300" simplePos="0" relativeHeight="251658752" behindDoc="0" locked="0" layoutInCell="1" allowOverlap="1" wp14:anchorId="062B0FA7" wp14:editId="5A7B799D">
            <wp:simplePos x="0" y="0"/>
            <wp:positionH relativeFrom="column">
              <wp:posOffset>-220980</wp:posOffset>
            </wp:positionH>
            <wp:positionV relativeFrom="paragraph">
              <wp:posOffset>265430</wp:posOffset>
            </wp:positionV>
            <wp:extent cx="1551305" cy="1247775"/>
            <wp:effectExtent l="0" t="0" r="0" b="9525"/>
            <wp:wrapTopAndBottom/>
            <wp:docPr id="3" name="Resim 6" descr="Önce İş Güvenliği Uyarı Levhası - İş Güvenliği ve İkaz Levhaları |  uyarilevhalari.com'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Önce İş Güvenliği Uyarı Levhası - İş Güvenliği ve İkaz Levhaları |  uyarilevhalari.com'da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130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E189A" w14:textId="009AF619" w:rsidR="00810606" w:rsidRDefault="00810606" w:rsidP="0010145B">
      <w:pPr>
        <w:ind w:left="-284"/>
        <w:rPr>
          <w:b/>
        </w:rPr>
      </w:pPr>
    </w:p>
    <w:p w14:paraId="33D7AA92" w14:textId="0AF7C69F" w:rsidR="008A257A" w:rsidRPr="00031F39" w:rsidRDefault="008A257A" w:rsidP="008A257A">
      <w:pPr>
        <w:rPr>
          <w:b/>
        </w:rPr>
      </w:pPr>
      <w:r w:rsidRPr="00031F39">
        <w:rPr>
          <w:b/>
        </w:rPr>
        <w:t xml:space="preserve">1-İŞ YAPILACAK ALANDA İŞ GÜVENLİĞİ SAĞLANMASI </w:t>
      </w:r>
    </w:p>
    <w:p w14:paraId="790F9F0E" w14:textId="2B0BD639" w:rsidR="008228DD" w:rsidRPr="00BE3B6D" w:rsidRDefault="00B90C94" w:rsidP="005C07B0">
      <w:pPr>
        <w:pStyle w:val="ListeParagraf"/>
        <w:ind w:left="-283" w:right="-142"/>
        <w:jc w:val="both"/>
      </w:pPr>
      <w:r>
        <w:t xml:space="preserve">  </w:t>
      </w:r>
      <w:r w:rsidR="0032247A" w:rsidRPr="00BE3B6D">
        <w:t>İşlem yapacak kişi yâda kişiler, çalışacağı iş ile ilgili mesleki ehliyeti olan, sigortalı, iş güvenlik eğitimi almış (baret,</w:t>
      </w:r>
      <w:r w:rsidR="008A257A" w:rsidRPr="00BE3B6D">
        <w:t xml:space="preserve"> </w:t>
      </w:r>
      <w:r w:rsidR="0032247A" w:rsidRPr="00BE3B6D">
        <w:t>eldiven,</w:t>
      </w:r>
      <w:r w:rsidR="008A257A" w:rsidRPr="00BE3B6D">
        <w:t xml:space="preserve"> </w:t>
      </w:r>
      <w:r w:rsidR="0032247A" w:rsidRPr="00BE3B6D">
        <w:t>işe uygun elbise, maske,</w:t>
      </w:r>
      <w:r w:rsidR="008A257A" w:rsidRPr="00BE3B6D">
        <w:t xml:space="preserve"> </w:t>
      </w:r>
      <w:r w:rsidR="0032247A" w:rsidRPr="00BE3B6D">
        <w:t>gözlük vb</w:t>
      </w:r>
      <w:r w:rsidR="008A257A" w:rsidRPr="00BE3B6D">
        <w:t>.</w:t>
      </w:r>
      <w:r w:rsidR="0032247A" w:rsidRPr="00BE3B6D">
        <w:t xml:space="preserve">)  </w:t>
      </w:r>
      <w:proofErr w:type="gramStart"/>
      <w:r w:rsidR="0032247A" w:rsidRPr="00BE3B6D">
        <w:t>bağlı</w:t>
      </w:r>
      <w:proofErr w:type="gramEnd"/>
      <w:r w:rsidR="0032247A" w:rsidRPr="00BE3B6D">
        <w:t xml:space="preserve"> olduğu kurum veya firma bilgisi dâhilinde, yalnız</w:t>
      </w:r>
      <w:r w:rsidR="008A257A" w:rsidRPr="00BE3B6D">
        <w:t xml:space="preserve"> </w:t>
      </w:r>
      <w:r w:rsidR="0032247A" w:rsidRPr="00BE3B6D">
        <w:t>(tek kişi olarak)</w:t>
      </w:r>
      <w:r w:rsidR="008A257A" w:rsidRPr="00BE3B6D">
        <w:t xml:space="preserve"> </w:t>
      </w:r>
      <w:r w:rsidR="0032247A" w:rsidRPr="00BE3B6D">
        <w:t>çalışmamak üzere, iş planını yazılı olarak kurum amirine ya da firmasına bildirecek ve çalışma mahalli ile ilgili çalışma ortamının çalışılabilir olduğunu tespit etmiş olmak şartı ile; yapacağı işlere başlayacaktır. Gerekirse teknik müdürlükten çalışma alanının projelerini isteyerek aynı işlemin başka alanlarda unutulmasını önleyecektir.</w:t>
      </w:r>
    </w:p>
    <w:p w14:paraId="6755DE76" w14:textId="509D327C" w:rsidR="00810606" w:rsidRPr="00BE3B6D" w:rsidRDefault="00810606" w:rsidP="00AA1E32">
      <w:pPr>
        <w:pStyle w:val="ListeParagraf"/>
        <w:ind w:left="-142" w:right="-284" w:firstLine="142"/>
      </w:pPr>
    </w:p>
    <w:p w14:paraId="644430CD" w14:textId="1D6827C4" w:rsidR="0032247A" w:rsidRPr="00BE3B6D" w:rsidRDefault="00BE3B6D" w:rsidP="00BE3B6D">
      <w:pPr>
        <w:rPr>
          <w:b/>
        </w:rPr>
      </w:pPr>
      <w:r w:rsidRPr="00BE3B6D">
        <w:rPr>
          <w:b/>
        </w:rPr>
        <w:t>2-</w:t>
      </w:r>
      <w:r w:rsidR="0032247A" w:rsidRPr="00BE3B6D">
        <w:rPr>
          <w:b/>
        </w:rPr>
        <w:t>İŞE BAŞLAMA FORMU DOLDURULMASI</w:t>
      </w:r>
    </w:p>
    <w:p w14:paraId="57976EED" w14:textId="0E58FE92" w:rsidR="0032247A" w:rsidRPr="00BE3B6D" w:rsidRDefault="00BE3B6D" w:rsidP="00BE3B6D">
      <w:pPr>
        <w:rPr>
          <w:b/>
        </w:rPr>
      </w:pPr>
      <w:r w:rsidRPr="00BE3B6D">
        <w:rPr>
          <w:b/>
        </w:rPr>
        <w:t>3-</w:t>
      </w:r>
      <w:r w:rsidR="0032247A" w:rsidRPr="00BE3B6D">
        <w:rPr>
          <w:b/>
        </w:rPr>
        <w:t>PERİYODİK BAKIMDA HANGİ DÖNEM OLDUĞU FORMDA BELİRTİLMELİ</w:t>
      </w:r>
    </w:p>
    <w:p w14:paraId="678752D0" w14:textId="06160F87" w:rsidR="0032247A" w:rsidRPr="00BE3B6D" w:rsidRDefault="00BE3B6D" w:rsidP="00BE3B6D">
      <w:pPr>
        <w:ind w:right="-284"/>
        <w:rPr>
          <w:b/>
        </w:rPr>
      </w:pPr>
      <w:r w:rsidRPr="00BE3B6D">
        <w:rPr>
          <w:b/>
        </w:rPr>
        <w:t>4-</w:t>
      </w:r>
      <w:r w:rsidR="00605BD8" w:rsidRPr="00574BC8">
        <w:rPr>
          <w:b/>
        </w:rPr>
        <w:t>YAPILACAK İŞLEMLERDE ÖNCESİ VE SONRASINDA, RESİM, VİDEO, KAMERA ÇEKİLEREK, GEREKLİ RAPORLAR TUTULARAK DOSYA HALİNE GETİRİLMELİDİR.</w:t>
      </w:r>
    </w:p>
    <w:p w14:paraId="4D80D1CC" w14:textId="4633D2A0" w:rsidR="0032247A" w:rsidRPr="00BE3B6D" w:rsidRDefault="00BE3B6D" w:rsidP="00BE3B6D">
      <w:pPr>
        <w:rPr>
          <w:b/>
        </w:rPr>
      </w:pPr>
      <w:r w:rsidRPr="00BE3B6D">
        <w:rPr>
          <w:b/>
        </w:rPr>
        <w:t>5-</w:t>
      </w:r>
      <w:r w:rsidR="0032247A" w:rsidRPr="00BE3B6D">
        <w:rPr>
          <w:b/>
        </w:rPr>
        <w:t>İŞ VE İŞLEM DETAYLARI</w:t>
      </w:r>
    </w:p>
    <w:p w14:paraId="325399B8" w14:textId="77777777" w:rsidR="008435AF" w:rsidRPr="00BE3B6D" w:rsidRDefault="008435AF" w:rsidP="008435AF">
      <w:pPr>
        <w:pStyle w:val="ListeParagraf"/>
        <w:ind w:left="567"/>
        <w:rPr>
          <w:b/>
        </w:rPr>
      </w:pPr>
    </w:p>
    <w:p w14:paraId="2BE839D8" w14:textId="772E0988" w:rsidR="009574DE" w:rsidRPr="00031F39" w:rsidRDefault="008435AF" w:rsidP="008435AF">
      <w:pPr>
        <w:pStyle w:val="ListeParagraf"/>
        <w:numPr>
          <w:ilvl w:val="0"/>
          <w:numId w:val="3"/>
        </w:numPr>
        <w:rPr>
          <w:rFonts w:asciiTheme="minorHAnsi" w:hAnsiTheme="minorHAnsi" w:cstheme="minorHAnsi"/>
        </w:rPr>
      </w:pPr>
      <w:r w:rsidRPr="00BE3B6D">
        <w:rPr>
          <w:rFonts w:asciiTheme="minorHAnsi" w:hAnsiTheme="minorHAnsi" w:cstheme="minorHAnsi"/>
        </w:rPr>
        <w:t>Hidrofor bakımına başlamadan önce, elektriğe bağlı olmadığından ve yanlışlıkla açılmayacağından emin olun.</w:t>
      </w:r>
    </w:p>
    <w:p w14:paraId="1CE8E8B8" w14:textId="52C90497" w:rsidR="008435AF" w:rsidRPr="00031F39" w:rsidRDefault="008435AF" w:rsidP="008435AF">
      <w:pPr>
        <w:pStyle w:val="ListeParagraf"/>
        <w:numPr>
          <w:ilvl w:val="0"/>
          <w:numId w:val="3"/>
        </w:numPr>
        <w:rPr>
          <w:rFonts w:asciiTheme="minorHAnsi" w:hAnsiTheme="minorHAnsi" w:cstheme="minorHAnsi"/>
        </w:rPr>
      </w:pPr>
      <w:r w:rsidRPr="00031F39">
        <w:rPr>
          <w:rFonts w:asciiTheme="minorHAnsi" w:hAnsiTheme="minorHAnsi" w:cstheme="minorHAnsi"/>
        </w:rPr>
        <w:t>İş güvenlik talimatlarına uyunuz.</w:t>
      </w:r>
    </w:p>
    <w:p w14:paraId="3820C0DF" w14:textId="47E985FC" w:rsidR="008435AF" w:rsidRPr="00031F39" w:rsidRDefault="009574DE" w:rsidP="008435AF">
      <w:pPr>
        <w:pStyle w:val="ListeParagraf"/>
        <w:numPr>
          <w:ilvl w:val="0"/>
          <w:numId w:val="3"/>
        </w:numPr>
        <w:rPr>
          <w:rFonts w:asciiTheme="minorHAnsi" w:hAnsiTheme="minorHAnsi" w:cstheme="minorHAnsi"/>
        </w:rPr>
      </w:pPr>
      <w:r w:rsidRPr="00031F39">
        <w:rPr>
          <w:rFonts w:asciiTheme="minorHAnsi" w:hAnsiTheme="minorHAnsi" w:cstheme="minorHAnsi"/>
        </w:rPr>
        <w:t>Hidrofor genleşme tankı basınç kontrolü ve hava takviyesi</w:t>
      </w:r>
      <w:r w:rsidR="008435AF" w:rsidRPr="00031F39">
        <w:rPr>
          <w:rFonts w:asciiTheme="minorHAnsi" w:hAnsiTheme="minorHAnsi" w:cstheme="minorHAnsi"/>
        </w:rPr>
        <w:t xml:space="preserve"> yapılacaktır.</w:t>
      </w:r>
    </w:p>
    <w:p w14:paraId="43ED51C8" w14:textId="1633DB30" w:rsidR="008435AF" w:rsidRPr="00031F39" w:rsidRDefault="008435AF" w:rsidP="008435AF">
      <w:pPr>
        <w:pStyle w:val="ListeParagraf"/>
        <w:numPr>
          <w:ilvl w:val="0"/>
          <w:numId w:val="3"/>
        </w:numPr>
        <w:rPr>
          <w:rFonts w:asciiTheme="minorHAnsi" w:hAnsiTheme="minorHAnsi" w:cstheme="minorHAnsi"/>
        </w:rPr>
      </w:pPr>
      <w:r w:rsidRPr="00031F39">
        <w:rPr>
          <w:rFonts w:asciiTheme="minorHAnsi" w:hAnsiTheme="minorHAnsi" w:cstheme="minorHAnsi"/>
        </w:rPr>
        <w:t>Hidrofor genleşme tankı membran değişimi yapılacaktır.</w:t>
      </w:r>
    </w:p>
    <w:p w14:paraId="4463C772" w14:textId="3287D5D8" w:rsidR="008435AF" w:rsidRPr="00031F39" w:rsidRDefault="008435AF" w:rsidP="008435AF">
      <w:pPr>
        <w:pStyle w:val="ListeParagraf"/>
        <w:numPr>
          <w:ilvl w:val="0"/>
          <w:numId w:val="3"/>
        </w:numPr>
        <w:rPr>
          <w:rFonts w:asciiTheme="minorHAnsi" w:hAnsiTheme="minorHAnsi" w:cstheme="minorHAnsi"/>
        </w:rPr>
      </w:pPr>
      <w:r w:rsidRPr="00031F39">
        <w:rPr>
          <w:rFonts w:asciiTheme="minorHAnsi" w:hAnsiTheme="minorHAnsi" w:cstheme="minorHAnsi"/>
        </w:rPr>
        <w:t>Hidrofor basınç şalteri değişimi yapılacaktır.</w:t>
      </w:r>
    </w:p>
    <w:p w14:paraId="3692A208" w14:textId="040B3B40" w:rsidR="008435AF" w:rsidRPr="00031F39" w:rsidRDefault="008435AF" w:rsidP="008435AF">
      <w:pPr>
        <w:pStyle w:val="ListeParagraf"/>
        <w:numPr>
          <w:ilvl w:val="0"/>
          <w:numId w:val="3"/>
        </w:numPr>
        <w:rPr>
          <w:rFonts w:asciiTheme="minorHAnsi" w:hAnsiTheme="minorHAnsi" w:cstheme="minorHAnsi"/>
        </w:rPr>
      </w:pPr>
      <w:r w:rsidRPr="00031F39">
        <w:rPr>
          <w:rFonts w:asciiTheme="minorHAnsi" w:hAnsiTheme="minorHAnsi" w:cstheme="minorHAnsi"/>
        </w:rPr>
        <w:t xml:space="preserve">Hidrofor </w:t>
      </w:r>
      <w:r w:rsidR="00031F39" w:rsidRPr="00031F39">
        <w:rPr>
          <w:rFonts w:asciiTheme="minorHAnsi" w:hAnsiTheme="minorHAnsi" w:cstheme="minorHAnsi"/>
        </w:rPr>
        <w:t>manometre</w:t>
      </w:r>
      <w:r w:rsidRPr="00031F39">
        <w:rPr>
          <w:rFonts w:asciiTheme="minorHAnsi" w:hAnsiTheme="minorHAnsi" w:cstheme="minorHAnsi"/>
        </w:rPr>
        <w:t xml:space="preserve"> değişimi yapılacaktır.</w:t>
      </w:r>
    </w:p>
    <w:p w14:paraId="56CC65BC" w14:textId="1DC20F75" w:rsidR="008435AF" w:rsidRPr="00031F39" w:rsidRDefault="008435AF" w:rsidP="008435AF">
      <w:pPr>
        <w:pStyle w:val="ListeParagraf"/>
        <w:numPr>
          <w:ilvl w:val="0"/>
          <w:numId w:val="3"/>
        </w:numPr>
        <w:rPr>
          <w:rFonts w:asciiTheme="minorHAnsi" w:hAnsiTheme="minorHAnsi" w:cstheme="minorHAnsi"/>
        </w:rPr>
      </w:pPr>
      <w:r w:rsidRPr="00031F39">
        <w:rPr>
          <w:rFonts w:asciiTheme="minorHAnsi" w:hAnsiTheme="minorHAnsi" w:cstheme="minorHAnsi"/>
        </w:rPr>
        <w:t>Hidrofor kontrol pano bakımı ve tamiri yapılacaktır.</w:t>
      </w:r>
    </w:p>
    <w:p w14:paraId="4E1440FA" w14:textId="678160BD" w:rsidR="008435AF" w:rsidRPr="00031F39" w:rsidRDefault="008435AF" w:rsidP="008435AF">
      <w:pPr>
        <w:pStyle w:val="ListeParagraf"/>
        <w:numPr>
          <w:ilvl w:val="0"/>
          <w:numId w:val="3"/>
        </w:numPr>
        <w:rPr>
          <w:rFonts w:asciiTheme="minorHAnsi" w:hAnsiTheme="minorHAnsi" w:cstheme="minorHAnsi"/>
        </w:rPr>
      </w:pPr>
      <w:r w:rsidRPr="00031F39">
        <w:rPr>
          <w:rFonts w:asciiTheme="minorHAnsi" w:hAnsiTheme="minorHAnsi" w:cstheme="minorHAnsi"/>
        </w:rPr>
        <w:t>Hidrofor pompası hava alma işlemi uygulanacaktır.</w:t>
      </w:r>
    </w:p>
    <w:p w14:paraId="70B72E2D" w14:textId="6DEDB813" w:rsidR="008435AF" w:rsidRPr="00031F39" w:rsidRDefault="008435AF" w:rsidP="008435AF">
      <w:pPr>
        <w:pStyle w:val="ListeParagraf"/>
        <w:numPr>
          <w:ilvl w:val="0"/>
          <w:numId w:val="3"/>
        </w:numPr>
        <w:rPr>
          <w:rFonts w:asciiTheme="minorHAnsi" w:hAnsiTheme="minorHAnsi" w:cstheme="minorHAnsi"/>
        </w:rPr>
      </w:pPr>
      <w:r w:rsidRPr="00031F39">
        <w:rPr>
          <w:rFonts w:asciiTheme="minorHAnsi" w:hAnsiTheme="minorHAnsi" w:cstheme="minorHAnsi"/>
        </w:rPr>
        <w:t>Hidrofor pompası fan difüzör kontrolü yapılacaktır.</w:t>
      </w:r>
    </w:p>
    <w:p w14:paraId="7424DC34" w14:textId="230F112D" w:rsidR="008435AF" w:rsidRPr="00031F39" w:rsidRDefault="008435AF" w:rsidP="008435AF">
      <w:pPr>
        <w:pStyle w:val="ListeParagraf"/>
        <w:numPr>
          <w:ilvl w:val="0"/>
          <w:numId w:val="3"/>
        </w:numPr>
        <w:rPr>
          <w:rFonts w:asciiTheme="minorHAnsi" w:hAnsiTheme="minorHAnsi" w:cstheme="minorHAnsi"/>
        </w:rPr>
      </w:pPr>
      <w:r w:rsidRPr="00031F39">
        <w:rPr>
          <w:rFonts w:asciiTheme="minorHAnsi" w:hAnsiTheme="minorHAnsi" w:cstheme="minorHAnsi"/>
        </w:rPr>
        <w:t xml:space="preserve">Hidrofor </w:t>
      </w:r>
      <w:proofErr w:type="spellStart"/>
      <w:r w:rsidRPr="00031F39">
        <w:rPr>
          <w:rFonts w:asciiTheme="minorHAnsi" w:hAnsiTheme="minorHAnsi" w:cstheme="minorHAnsi"/>
        </w:rPr>
        <w:t>çekvalf</w:t>
      </w:r>
      <w:proofErr w:type="spellEnd"/>
      <w:r w:rsidRPr="00031F39">
        <w:rPr>
          <w:rFonts w:asciiTheme="minorHAnsi" w:hAnsiTheme="minorHAnsi" w:cstheme="minorHAnsi"/>
        </w:rPr>
        <w:t xml:space="preserve"> kontrolü yapılacaktır.</w:t>
      </w:r>
    </w:p>
    <w:p w14:paraId="740CF093" w14:textId="25A13F4C" w:rsidR="008435AF" w:rsidRPr="00031F39" w:rsidRDefault="008435AF" w:rsidP="008435AF">
      <w:pPr>
        <w:pStyle w:val="ListeParagraf"/>
        <w:numPr>
          <w:ilvl w:val="0"/>
          <w:numId w:val="3"/>
        </w:numPr>
        <w:rPr>
          <w:rFonts w:asciiTheme="minorHAnsi" w:hAnsiTheme="minorHAnsi" w:cstheme="minorHAnsi"/>
        </w:rPr>
      </w:pPr>
      <w:r w:rsidRPr="00031F39">
        <w:rPr>
          <w:rFonts w:asciiTheme="minorHAnsi" w:hAnsiTheme="minorHAnsi" w:cstheme="minorHAnsi"/>
        </w:rPr>
        <w:t>Hidrofor susuz çalışma koruma depo şamandırası kontrolü ve değişimi yapılacaktır.</w:t>
      </w:r>
    </w:p>
    <w:p w14:paraId="2C0A89E9" w14:textId="636F7188" w:rsidR="008435AF" w:rsidRPr="00031F39" w:rsidRDefault="008435AF" w:rsidP="008435AF">
      <w:pPr>
        <w:pStyle w:val="ListeParagraf"/>
        <w:numPr>
          <w:ilvl w:val="0"/>
          <w:numId w:val="3"/>
        </w:numPr>
        <w:rPr>
          <w:rFonts w:asciiTheme="minorHAnsi" w:hAnsiTheme="minorHAnsi" w:cstheme="minorHAnsi"/>
        </w:rPr>
      </w:pPr>
      <w:r w:rsidRPr="00031F39">
        <w:rPr>
          <w:rFonts w:asciiTheme="minorHAnsi" w:hAnsiTheme="minorHAnsi" w:cstheme="minorHAnsi"/>
        </w:rPr>
        <w:t>Pislik tutucular temizlenecektir.</w:t>
      </w:r>
    </w:p>
    <w:p w14:paraId="739C497C" w14:textId="7ADA59B5" w:rsidR="00CF4C20" w:rsidRPr="00BE3B6D" w:rsidRDefault="00CF4C20" w:rsidP="00CF4C20">
      <w:pPr>
        <w:pStyle w:val="ListeParagraf"/>
        <w:numPr>
          <w:ilvl w:val="0"/>
          <w:numId w:val="3"/>
        </w:numPr>
        <w:rPr>
          <w:rFonts w:asciiTheme="minorHAnsi" w:hAnsiTheme="minorHAnsi" w:cstheme="minorHAnsi"/>
          <w:bCs/>
        </w:rPr>
      </w:pPr>
      <w:r w:rsidRPr="00BE3B6D">
        <w:rPr>
          <w:rFonts w:asciiTheme="minorHAnsi" w:hAnsiTheme="minorHAnsi" w:cstheme="minorHAnsi"/>
          <w:bCs/>
        </w:rPr>
        <w:t>Temizlik işlemlerinden sonra pompanın havası alınmadan hidrofor çalıştırılmamalıdır. Uzun bir kullanım süresinden sonra mekanik salmastra hasar görebilir ve su damlatabilir. Bu durumda ÜRETİCİ veya SATICI Firmalara ait teknik servis ile bağlantı kurarak mekanik salmastranın değiştirilmesini sağlayınız.</w:t>
      </w:r>
    </w:p>
    <w:p w14:paraId="2FC8CB81" w14:textId="723957BF" w:rsidR="00CF4C20" w:rsidRDefault="00CF4C20" w:rsidP="00CF4C20">
      <w:pPr>
        <w:pStyle w:val="ListeParagraf"/>
        <w:numPr>
          <w:ilvl w:val="0"/>
          <w:numId w:val="3"/>
        </w:numPr>
        <w:rPr>
          <w:rFonts w:asciiTheme="minorHAnsi" w:hAnsiTheme="minorHAnsi" w:cstheme="minorHAnsi"/>
          <w:bCs/>
        </w:rPr>
      </w:pPr>
      <w:r w:rsidRPr="00BE3B6D">
        <w:rPr>
          <w:rFonts w:asciiTheme="minorHAnsi" w:hAnsiTheme="minorHAnsi" w:cstheme="minorHAnsi"/>
          <w:bCs/>
        </w:rPr>
        <w:t>Çok rutubetli bir ortamda kullanılan hidroforların elektrik panoları hasar görür. Bu sebeple ortam iyi havalandırılmalıdır. Rutubet oluşmaması için tedbir alınmalıdır.</w:t>
      </w:r>
      <w:r w:rsidR="00F40152" w:rsidRPr="00F40152">
        <w:rPr>
          <w:rFonts w:ascii="Times New Roman" w:hAnsi="Times New Roman"/>
          <w:sz w:val="24"/>
          <w:szCs w:val="24"/>
          <w:lang w:eastAsia="tr-TR"/>
        </w:rPr>
        <w:t xml:space="preserve"> </w:t>
      </w:r>
    </w:p>
    <w:p w14:paraId="2E910672" w14:textId="0F496039" w:rsidR="007F7D5F" w:rsidRPr="007F7D5F" w:rsidRDefault="00F40152" w:rsidP="007F7D5F">
      <w:pPr>
        <w:rPr>
          <w:rFonts w:asciiTheme="minorHAnsi" w:hAnsiTheme="minorHAnsi" w:cstheme="minorHAnsi"/>
          <w:bCs/>
        </w:rPr>
      </w:pPr>
      <w:r>
        <w:rPr>
          <w:rFonts w:ascii="Times New Roman" w:hAnsi="Times New Roman"/>
          <w:noProof/>
          <w:sz w:val="24"/>
          <w:szCs w:val="24"/>
          <w:lang w:eastAsia="tr-TR"/>
        </w:rPr>
        <mc:AlternateContent>
          <mc:Choice Requires="wps">
            <w:drawing>
              <wp:anchor distT="0" distB="0" distL="114300" distR="114300" simplePos="0" relativeHeight="251660800" behindDoc="0" locked="0" layoutInCell="1" allowOverlap="1" wp14:anchorId="0A217F2B" wp14:editId="6387993F">
                <wp:simplePos x="0" y="0"/>
                <wp:positionH relativeFrom="column">
                  <wp:posOffset>6027420</wp:posOffset>
                </wp:positionH>
                <wp:positionV relativeFrom="paragraph">
                  <wp:posOffset>922020</wp:posOffset>
                </wp:positionV>
                <wp:extent cx="358140" cy="232410"/>
                <wp:effectExtent l="0" t="0" r="22860" b="15240"/>
                <wp:wrapNone/>
                <wp:docPr id="61040457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3241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42184B65" w14:textId="2841E86C" w:rsidR="00F40152" w:rsidRDefault="00F40152" w:rsidP="00F40152">
                            <w:pPr>
                              <w:pStyle w:val="AltBilgi"/>
                              <w:jc w:val="center"/>
                              <w:rPr>
                                <w:sz w:val="16"/>
                                <w:szCs w:val="16"/>
                              </w:rPr>
                            </w:pPr>
                            <w:r>
                              <w:rPr>
                                <w:sz w:val="16"/>
                                <w:szCs w:val="16"/>
                              </w:rPr>
                              <w:t>9</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217F2B" id="Dikdörtgen 1" o:spid="_x0000_s1026" style="position:absolute;margin-left:474.6pt;margin-top:72.6pt;width:28.2pt;height:18.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" filled="f" strokecolor="#7f7f7f">
                <v:textbox>
                  <w:txbxContent>
                    <w:p w14:paraId="42184B65" w14:textId="2841E86C" w:rsidR="00F40152" w:rsidRDefault="00F40152" w:rsidP="00F40152">
                      <w:pPr>
                        <w:pStyle w:val="AltBilgi"/>
                        <w:jc w:val="center"/>
                        <w:rPr>
                          <w:sz w:val="16"/>
                          <w:szCs w:val="16"/>
                        </w:rPr>
                      </w:pPr>
                      <w:r>
                        <w:rPr>
                          <w:sz w:val="16"/>
                          <w:szCs w:val="16"/>
                        </w:rPr>
                        <w:t>9</w:t>
                      </w:r>
                    </w:p>
                  </w:txbxContent>
                </v:textbox>
              </v:rect>
            </w:pict>
          </mc:Fallback>
        </mc:AlternateContent>
      </w:r>
    </w:p>
    <w:p w14:paraId="5D9D3F8E" w14:textId="091B67A3" w:rsidR="0010145B" w:rsidRPr="00CF4C20" w:rsidRDefault="00CF4C20" w:rsidP="00CF4C20">
      <w:pPr>
        <w:pStyle w:val="ListeParagraf"/>
        <w:numPr>
          <w:ilvl w:val="0"/>
          <w:numId w:val="3"/>
        </w:numPr>
        <w:rPr>
          <w:bCs/>
          <w:color w:val="FF0000"/>
        </w:rPr>
      </w:pPr>
      <w:r w:rsidRPr="00BE3B6D">
        <w:lastRenderedPageBreak/>
        <w:t>Eğer pompa uzun bir süre kuru kalacak ise, salmastra yüzeyinin yapışmaması için kaplin korumalarından birini sökülüp mil yüzeyi silikon yağ ile yağlanmalıdır. Motor Yatağı:</w:t>
      </w:r>
      <w:r w:rsidR="00600A63">
        <w:t xml:space="preserve"> </w:t>
      </w:r>
      <w:r w:rsidRPr="00BE3B6D">
        <w:t>Motor rulmanları yüksek sıcaklıklı lityum</w:t>
      </w:r>
      <w:r w:rsidRPr="008435AF">
        <w:t xml:space="preserve"> gresle yağlanmalıdır. Hidrofor setinin sezonluk çalışması durumunda pompa motorunun (motor yılın en az altı ayında çalışmıyorsa) rulmanları mutlaka yağlanmalıdır.</w:t>
      </w:r>
    </w:p>
    <w:p w14:paraId="4FFA4BEF" w14:textId="562F8106" w:rsidR="00CF4C20" w:rsidRPr="00CF4C20" w:rsidRDefault="00CF4C20" w:rsidP="00CF4C20">
      <w:pPr>
        <w:pStyle w:val="ListeParagraf"/>
        <w:ind w:left="578"/>
        <w:rPr>
          <w:bCs/>
          <w:color w:val="FF0000"/>
        </w:rPr>
      </w:pPr>
    </w:p>
    <w:p w14:paraId="749C2338" w14:textId="572D4B49" w:rsidR="0010145B" w:rsidRDefault="0010145B" w:rsidP="00CF4C20">
      <w:pPr>
        <w:pStyle w:val="ListeParagraf"/>
        <w:numPr>
          <w:ilvl w:val="0"/>
          <w:numId w:val="2"/>
        </w:numPr>
        <w:ind w:left="567"/>
        <w:rPr>
          <w:b/>
        </w:rPr>
      </w:pPr>
      <w:r w:rsidRPr="00CF4C20">
        <w:rPr>
          <w:b/>
        </w:rPr>
        <w:t>İŞ BİTİRME FORMUNU DOLDURULMASI</w:t>
      </w:r>
    </w:p>
    <w:p w14:paraId="53A43255" w14:textId="212C4606" w:rsidR="00CF4C20" w:rsidRPr="00CF4C20" w:rsidRDefault="00CF4C20" w:rsidP="00CF4C20">
      <w:pPr>
        <w:pStyle w:val="ListeParagraf"/>
        <w:ind w:left="567"/>
        <w:rPr>
          <w:b/>
        </w:rPr>
      </w:pPr>
    </w:p>
    <w:p w14:paraId="2500061E" w14:textId="2A008D6C" w:rsidR="0010145B" w:rsidRDefault="0010145B" w:rsidP="00CF4C20">
      <w:pPr>
        <w:pStyle w:val="ListeParagraf"/>
        <w:numPr>
          <w:ilvl w:val="0"/>
          <w:numId w:val="2"/>
        </w:numPr>
        <w:ind w:left="567"/>
      </w:pPr>
      <w:r w:rsidRPr="00CF4C20">
        <w:rPr>
          <w:b/>
        </w:rPr>
        <w:t>EDİNİLEN BİLGİ VE NOTLARIN GEREKLİ ARŞİVE VERİLMESİ</w:t>
      </w:r>
      <w:r w:rsidR="00AA1E32">
        <w:tab/>
      </w:r>
      <w:r>
        <w:t xml:space="preserve"> </w:t>
      </w:r>
    </w:p>
    <w:p w14:paraId="0CF78099" w14:textId="7FAE0589" w:rsidR="00F871E8" w:rsidRPr="00605BD8" w:rsidRDefault="00F40152" w:rsidP="00F871E8">
      <w:pPr>
        <w:tabs>
          <w:tab w:val="left" w:pos="7697"/>
        </w:tabs>
        <w:rPr>
          <w:bCs/>
        </w:rPr>
      </w:pPr>
      <w:r>
        <w:rPr>
          <w:rFonts w:ascii="Times New Roman" w:hAnsi="Times New Roman"/>
          <w:noProof/>
          <w:sz w:val="24"/>
          <w:szCs w:val="24"/>
          <w:lang w:eastAsia="tr-TR"/>
        </w:rPr>
        <mc:AlternateContent>
          <mc:Choice Requires="wps">
            <w:drawing>
              <wp:anchor distT="0" distB="0" distL="114300" distR="114300" simplePos="0" relativeHeight="251662848" behindDoc="0" locked="0" layoutInCell="1" allowOverlap="1" wp14:anchorId="538A6846" wp14:editId="3B914E1A">
                <wp:simplePos x="0" y="0"/>
                <wp:positionH relativeFrom="column">
                  <wp:posOffset>6075045</wp:posOffset>
                </wp:positionH>
                <wp:positionV relativeFrom="paragraph">
                  <wp:posOffset>7600315</wp:posOffset>
                </wp:positionV>
                <wp:extent cx="358140" cy="232410"/>
                <wp:effectExtent l="0" t="0" r="22860" b="15240"/>
                <wp:wrapNone/>
                <wp:docPr id="13142030"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3241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FCF2050" w14:textId="12D480AF" w:rsidR="00F40152" w:rsidRDefault="00F40152" w:rsidP="00F40152">
                            <w:pPr>
                              <w:pStyle w:val="AltBilgi"/>
                              <w:jc w:val="center"/>
                              <w:rPr>
                                <w:sz w:val="16"/>
                                <w:szCs w:val="16"/>
                              </w:rPr>
                            </w:pPr>
                            <w:r>
                              <w:rPr>
                                <w:sz w:val="16"/>
                                <w:szCs w:val="16"/>
                              </w:rPr>
                              <w:t>10</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8A6846" id="Dikdörtgen 2" o:spid="_x0000_s1027" style="position:absolute;margin-left:478.35pt;margin-top:598.45pt;width:28.2pt;height:18.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" filled="f" strokecolor="#7f7f7f">
                <v:textbox>
                  <w:txbxContent>
                    <w:p w14:paraId="7FCF2050" w14:textId="12D480AF" w:rsidR="00F40152" w:rsidRDefault="00F40152" w:rsidP="00F40152">
                      <w:pPr>
                        <w:pStyle w:val="AltBilgi"/>
                        <w:jc w:val="center"/>
                        <w:rPr>
                          <w:sz w:val="16"/>
                          <w:szCs w:val="16"/>
                        </w:rPr>
                      </w:pPr>
                      <w:r>
                        <w:rPr>
                          <w:sz w:val="16"/>
                          <w:szCs w:val="16"/>
                        </w:rPr>
                        <w:t>10</w:t>
                      </w:r>
                    </w:p>
                  </w:txbxContent>
                </v:textbox>
              </v:rect>
            </w:pict>
          </mc:Fallback>
        </mc:AlternateContent>
      </w:r>
      <w:r w:rsidR="0010145B" w:rsidRPr="00810606">
        <w:rPr>
          <w:b/>
        </w:rPr>
        <w:t xml:space="preserve">                                                                                                                                                                 </w:t>
      </w:r>
      <w:r w:rsidR="00AA1E32" w:rsidRPr="00605BD8">
        <w:rPr>
          <w:bCs/>
        </w:rPr>
        <w:t>ORHAN PEKDEMİR</w:t>
      </w:r>
    </w:p>
    <w:sectPr w:rsidR="00F871E8" w:rsidRPr="00605BD8" w:rsidSect="00153EAB">
      <w:headerReference w:type="even" r:id="rId10"/>
      <w:headerReference w:type="default" r:id="rId11"/>
      <w:footerReference w:type="default" r:id="rId12"/>
      <w:headerReference w:type="first" r:id="rId13"/>
      <w:pgSz w:w="11906" w:h="16838"/>
      <w:pgMar w:top="1417" w:right="707" w:bottom="141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BE4CE" w14:textId="77777777" w:rsidR="00153EAB" w:rsidRDefault="00153EAB" w:rsidP="00205334">
      <w:pPr>
        <w:spacing w:after="0" w:line="240" w:lineRule="auto"/>
      </w:pPr>
      <w:r>
        <w:separator/>
      </w:r>
    </w:p>
  </w:endnote>
  <w:endnote w:type="continuationSeparator" w:id="0">
    <w:p w14:paraId="67B2244A" w14:textId="77777777" w:rsidR="00153EAB" w:rsidRDefault="00153EAB" w:rsidP="00205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ahnschrift SemiBold Condensed">
    <w:panose1 w:val="020B0502040204020203"/>
    <w:charset w:val="A2"/>
    <w:family w:val="swiss"/>
    <w:pitch w:val="variable"/>
    <w:sig w:usb0="A00002C7" w:usb1="00000002" w:usb2="00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4DA67" w14:textId="49253266" w:rsidR="00600A63" w:rsidRDefault="00ED798A">
    <w:pPr>
      <w:pStyle w:val="AltBilgi"/>
    </w:pPr>
    <w:r>
      <w:rPr>
        <w:rFonts w:ascii="Times New Roman" w:hAnsi="Times New Roman"/>
        <w:noProof/>
        <w:sz w:val="24"/>
        <w:szCs w:val="24"/>
        <w:lang w:eastAsia="tr-TR"/>
      </w:rPr>
      <mc:AlternateContent>
        <mc:Choice Requires="wps">
          <w:drawing>
            <wp:anchor distT="0" distB="0" distL="114300" distR="114300" simplePos="0" relativeHeight="251662848" behindDoc="0" locked="0" layoutInCell="1" allowOverlap="1" wp14:anchorId="42E4E7D4" wp14:editId="3620748D">
              <wp:simplePos x="0" y="0"/>
              <wp:positionH relativeFrom="column">
                <wp:posOffset>4232563</wp:posOffset>
              </wp:positionH>
              <wp:positionV relativeFrom="paragraph">
                <wp:posOffset>235528</wp:posOffset>
              </wp:positionV>
              <wp:extent cx="1330325" cy="228600"/>
              <wp:effectExtent l="0" t="0" r="3175" b="0"/>
              <wp:wrapNone/>
              <wp:docPr id="1388622123" name="Metin Kutusu 1"/>
              <wp:cNvGraphicFramePr/>
              <a:graphic xmlns:a="http://schemas.openxmlformats.org/drawingml/2006/main">
                <a:graphicData uri="http://schemas.microsoft.com/office/word/2010/wordprocessingShape">
                  <wps:wsp>
                    <wps:cNvSpPr txBox="1"/>
                    <wps:spPr>
                      <a:xfrm>
                        <a:off x="0" y="0"/>
                        <a:ext cx="1330325" cy="228600"/>
                      </a:xfrm>
                      <a:prstGeom prst="rect">
                        <a:avLst/>
                      </a:prstGeom>
                      <a:solidFill>
                        <a:schemeClr val="lt1"/>
                      </a:solidFill>
                      <a:ln w="6350">
                        <a:noFill/>
                      </a:ln>
                    </wps:spPr>
                    <wps:txbx>
                      <w:txbxContent>
                        <w:p w14:paraId="629E75C6" w14:textId="77777777" w:rsidR="00ED798A" w:rsidRDefault="00ED798A" w:rsidP="00ED798A">
                          <w:pPr>
                            <w:rPr>
                              <w:rFonts w:ascii="Bahnschrift SemiBold Condensed" w:hAnsi="Bahnschrift SemiBold Condensed"/>
                              <w:b/>
                              <w:bCs/>
                              <w:sz w:val="18"/>
                              <w:szCs w:val="18"/>
                            </w:rPr>
                          </w:pPr>
                          <w:r>
                            <w:rPr>
                              <w:rFonts w:ascii="Bahnschrift SemiBold Condensed" w:hAnsi="Bahnschrift SemiBold Condensed"/>
                              <w:b/>
                              <w:bCs/>
                              <w:sz w:val="18"/>
                              <w:szCs w:val="18"/>
                            </w:rPr>
                            <w:t xml:space="preserve">Mithatpaşa </w:t>
                          </w:r>
                          <w:proofErr w:type="gramStart"/>
                          <w:r>
                            <w:rPr>
                              <w:rFonts w:ascii="Bahnschrift SemiBold Condensed" w:hAnsi="Bahnschrift SemiBold Condensed"/>
                              <w:b/>
                              <w:bCs/>
                              <w:sz w:val="18"/>
                              <w:szCs w:val="18"/>
                            </w:rPr>
                            <w:t>V.D :</w:t>
                          </w:r>
                          <w:proofErr w:type="gramEnd"/>
                          <w:r>
                            <w:rPr>
                              <w:rFonts w:ascii="Bahnschrift SemiBold Condensed" w:hAnsi="Bahnschrift SemiBold Condensed"/>
                              <w:b/>
                              <w:bCs/>
                              <w:sz w:val="18"/>
                              <w:szCs w:val="18"/>
                            </w:rPr>
                            <w:t xml:space="preserve"> 645 010 4373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4E7D4" id="_x0000_t202" coordsize="21600,21600" o:spt="202" path="m,l,21600r21600,l21600,xe">
              <v:stroke joinstyle="miter"/>
              <v:path gradientshapeok="t" o:connecttype="rect"/>
            </v:shapetype>
            <v:shape id="_x0000_s1029" type="#_x0000_t202" style="position:absolute;margin-left:333.25pt;margin-top:18.55pt;width:104.75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" fillcolor="white [3201]" stroked="f" strokeweight=".5pt">
              <v:textbox>
                <w:txbxContent>
                  <w:p w14:paraId="629E75C6" w14:textId="77777777" w:rsidR="00ED798A" w:rsidRDefault="00ED798A" w:rsidP="00ED798A">
                    <w:pPr>
                      <w:rPr>
                        <w:rFonts w:ascii="Bahnschrift SemiBold Condensed" w:hAnsi="Bahnschrift SemiBold Condensed"/>
                        <w:b/>
                        <w:bCs/>
                        <w:sz w:val="18"/>
                        <w:szCs w:val="18"/>
                      </w:rPr>
                    </w:pPr>
                    <w:r>
                      <w:rPr>
                        <w:rFonts w:ascii="Bahnschrift SemiBold Condensed" w:hAnsi="Bahnschrift SemiBold Condensed"/>
                        <w:b/>
                        <w:bCs/>
                        <w:sz w:val="18"/>
                        <w:szCs w:val="18"/>
                      </w:rPr>
                      <w:t xml:space="preserve">Mithatpaşa </w:t>
                    </w:r>
                    <w:proofErr w:type="gramStart"/>
                    <w:r>
                      <w:rPr>
                        <w:rFonts w:ascii="Bahnschrift SemiBold Condensed" w:hAnsi="Bahnschrift SemiBold Condensed"/>
                        <w:b/>
                        <w:bCs/>
                        <w:sz w:val="18"/>
                        <w:szCs w:val="18"/>
                      </w:rPr>
                      <w:t>V.D :</w:t>
                    </w:r>
                    <w:proofErr w:type="gramEnd"/>
                    <w:r>
                      <w:rPr>
                        <w:rFonts w:ascii="Bahnschrift SemiBold Condensed" w:hAnsi="Bahnschrift SemiBold Condensed"/>
                        <w:b/>
                        <w:bCs/>
                        <w:sz w:val="18"/>
                        <w:szCs w:val="18"/>
                      </w:rPr>
                      <w:t xml:space="preserve"> 645 010 4373</w:t>
                    </w:r>
                  </w:p>
                </w:txbxContent>
              </v:textbox>
            </v:shape>
          </w:pict>
        </mc:Fallback>
      </mc:AlternateContent>
    </w:r>
    <w:r w:rsidR="00000000">
      <w:rPr>
        <w:noProof/>
      </w:rPr>
      <w:pict w14:anchorId="1D38D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668486" o:spid="_x0000_s1034" type="#_x0000_t75" style="position:absolute;margin-left:-49.7pt;margin-top:-75.1pt;width:595.45pt;height:842.15pt;z-index:-251657728;mso-position-horizontal-relative:margin;mso-position-vertical-relative:margin" o:allowincell="f">
          <v:imagedata r:id="rId1" o:title="antetli_kagit_copy-01"/>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97F6A" w14:textId="77777777" w:rsidR="00153EAB" w:rsidRDefault="00153EAB" w:rsidP="00205334">
      <w:pPr>
        <w:spacing w:after="0" w:line="240" w:lineRule="auto"/>
      </w:pPr>
      <w:r>
        <w:separator/>
      </w:r>
    </w:p>
  </w:footnote>
  <w:footnote w:type="continuationSeparator" w:id="0">
    <w:p w14:paraId="1E5F21E7" w14:textId="77777777" w:rsidR="00153EAB" w:rsidRDefault="00153EAB" w:rsidP="002053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BAAD9" w14:textId="77777777" w:rsidR="00205334" w:rsidRDefault="00000000">
    <w:pPr>
      <w:pStyle w:val="stBilgi"/>
    </w:pPr>
    <w:r>
      <w:rPr>
        <w:noProof/>
        <w:lang w:eastAsia="tr-TR"/>
      </w:rPr>
      <w:pict w14:anchorId="4EEB51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869282" o:spid="_x0000_s1032" type="#_x0000_t75" style="position:absolute;margin-left:0;margin-top:0;width:553.45pt;height:811.45pt;z-index:-251658752;mso-position-horizontal:center;mso-position-horizontal-relative:margin;mso-position-vertical:center;mso-position-vertical-relative:margin" o:allowincell="f">
          <v:imagedata r:id="rId1" o:title="antetli_kag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BC20A" w14:textId="5CD4F563" w:rsidR="00A376B0" w:rsidRPr="00600A63" w:rsidRDefault="00B64592" w:rsidP="00A376B0">
    <w:pPr>
      <w:rPr>
        <w:b/>
        <w:sz w:val="28"/>
        <w:szCs w:val="28"/>
      </w:rPr>
    </w:pPr>
    <w:r>
      <w:rPr>
        <w:rFonts w:ascii="Times New Roman" w:hAnsi="Times New Roman"/>
        <w:noProof/>
        <w:sz w:val="24"/>
        <w:szCs w:val="24"/>
        <w:lang w:eastAsia="tr-TR"/>
      </w:rPr>
      <mc:AlternateContent>
        <mc:Choice Requires="wps">
          <w:drawing>
            <wp:anchor distT="45720" distB="45720" distL="114300" distR="114300" simplePos="0" relativeHeight="251660800" behindDoc="0" locked="0" layoutInCell="1" allowOverlap="1" wp14:anchorId="211F3F36" wp14:editId="0C1CA9BF">
              <wp:simplePos x="0" y="0"/>
              <wp:positionH relativeFrom="margin">
                <wp:posOffset>599083</wp:posOffset>
              </wp:positionH>
              <wp:positionV relativeFrom="paragraph">
                <wp:posOffset>298071</wp:posOffset>
              </wp:positionV>
              <wp:extent cx="5676900" cy="274320"/>
              <wp:effectExtent l="0" t="0" r="0" b="0"/>
              <wp:wrapSquare wrapText="bothSides"/>
              <wp:docPr id="21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74320"/>
                      </a:xfrm>
                      <a:prstGeom prst="rect">
                        <a:avLst/>
                      </a:prstGeom>
                      <a:solidFill>
                        <a:srgbClr val="FFFFFF"/>
                      </a:solidFill>
                      <a:ln w="9525">
                        <a:noFill/>
                        <a:miter lim="800000"/>
                        <a:headEnd/>
                        <a:tailEnd/>
                      </a:ln>
                    </wps:spPr>
                    <wps:txbx>
                      <w:txbxContent>
                        <w:p w14:paraId="46C8B00A" w14:textId="77777777" w:rsidR="00B64592" w:rsidRPr="00F40152" w:rsidRDefault="00B64592" w:rsidP="00B64592">
                          <w:pPr>
                            <w:jc w:val="center"/>
                            <w:rPr>
                              <w:b/>
                              <w:bCs/>
                              <w:color w:val="FF0000"/>
                              <w:sz w:val="20"/>
                              <w:szCs w:val="20"/>
                            </w:rPr>
                          </w:pPr>
                          <w:r w:rsidRPr="00F40152">
                            <w:rPr>
                              <w:b/>
                              <w:bCs/>
                              <w:color w:val="FF0000"/>
                              <w:sz w:val="20"/>
                              <w:szCs w:val="20"/>
                            </w:rPr>
                            <w:t>İLGİLİ BİRİMLER TALİMATNAMELERİ A2 BOYUTUNDA ÇOĞALTIP ASMALIDIR</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1F3F36" id="_x0000_t202" coordsize="21600,21600" o:spt="202" path="m,l,21600r21600,l21600,xe">
              <v:stroke joinstyle="miter"/>
              <v:path gradientshapeok="t" o:connecttype="rect"/>
            </v:shapetype>
            <v:shape id="Metin Kutusu 1" o:spid="_x0000_s1028" type="#_x0000_t202" style="position:absolute;margin-left:47.15pt;margin-top:23.45pt;width:447pt;height:21.6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" stroked="f">
              <v:textbox>
                <w:txbxContent>
                  <w:p w14:paraId="46C8B00A" w14:textId="77777777" w:rsidR="00B64592" w:rsidRPr="00F40152" w:rsidRDefault="00B64592" w:rsidP="00B64592">
                    <w:pPr>
                      <w:jc w:val="center"/>
                      <w:rPr>
                        <w:b/>
                        <w:bCs/>
                        <w:color w:val="FF0000"/>
                        <w:sz w:val="20"/>
                        <w:szCs w:val="20"/>
                      </w:rPr>
                    </w:pPr>
                    <w:r w:rsidRPr="00F40152">
                      <w:rPr>
                        <w:b/>
                        <w:bCs/>
                        <w:color w:val="FF0000"/>
                        <w:sz w:val="20"/>
                        <w:szCs w:val="20"/>
                      </w:rPr>
                      <w:t>İLGİLİ BİRİMLER TALİMATNAMELERİ A2 BOYUTUNDA ÇOĞALTIP ASMALIDIR</w:t>
                    </w:r>
                  </w:p>
                </w:txbxContent>
              </v:textbox>
              <w10:wrap type="square" anchorx="margin"/>
            </v:shape>
          </w:pict>
        </mc:Fallback>
      </mc:AlternateContent>
    </w:r>
    <w:r w:rsidR="00A376B0" w:rsidRPr="00600A63">
      <w:rPr>
        <w:b/>
        <w:sz w:val="28"/>
        <w:szCs w:val="28"/>
      </w:rPr>
      <w:t xml:space="preserve">                               </w:t>
    </w:r>
    <w:proofErr w:type="gramStart"/>
    <w:r w:rsidR="00600A63">
      <w:rPr>
        <w:b/>
        <w:sz w:val="28"/>
        <w:szCs w:val="28"/>
      </w:rPr>
      <w:t xml:space="preserve">8 </w:t>
    </w:r>
    <w:r w:rsidR="006530DA" w:rsidRPr="00600A63">
      <w:rPr>
        <w:b/>
        <w:sz w:val="28"/>
        <w:szCs w:val="28"/>
      </w:rPr>
      <w:t>-</w:t>
    </w:r>
    <w:proofErr w:type="gramEnd"/>
    <w:r w:rsidR="007865D2" w:rsidRPr="00600A63">
      <w:rPr>
        <w:b/>
        <w:sz w:val="28"/>
        <w:szCs w:val="28"/>
      </w:rPr>
      <w:t xml:space="preserve"> HİDROFOR SİSTEMLERİ PERİYODİK BAKIM TALİMATLARI</w:t>
    </w:r>
  </w:p>
  <w:p w14:paraId="101FEB4D" w14:textId="1C9D6268" w:rsidR="00205334" w:rsidRDefault="00205334">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4B02E" w14:textId="77777777" w:rsidR="00205334" w:rsidRDefault="00000000">
    <w:pPr>
      <w:pStyle w:val="stBilgi"/>
    </w:pPr>
    <w:r>
      <w:rPr>
        <w:noProof/>
        <w:lang w:eastAsia="tr-TR"/>
      </w:rPr>
      <w:pict w14:anchorId="2A739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869281" o:spid="_x0000_s1031" type="#_x0000_t75" style="position:absolute;margin-left:0;margin-top:0;width:553.45pt;height:811.45pt;z-index:-251659776;mso-position-horizontal:center;mso-position-horizontal-relative:margin;mso-position-vertical:center;mso-position-vertical-relative:margin" o:allowincell="f">
          <v:imagedata r:id="rId1" o:title="antetli_kag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462FE"/>
    <w:multiLevelType w:val="hybridMultilevel"/>
    <w:tmpl w:val="E47AA8AE"/>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 w15:restartNumberingAfterBreak="0">
    <w:nsid w:val="2D8C0CC2"/>
    <w:multiLevelType w:val="hybridMultilevel"/>
    <w:tmpl w:val="DF0EC390"/>
    <w:lvl w:ilvl="0" w:tplc="BA2EEC4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F905EDA"/>
    <w:multiLevelType w:val="hybridMultilevel"/>
    <w:tmpl w:val="F7B6C58C"/>
    <w:lvl w:ilvl="0" w:tplc="3AB811B8">
      <w:start w:val="1"/>
      <w:numFmt w:val="bullet"/>
      <w:lvlText w:val=""/>
      <w:lvlJc w:val="left"/>
      <w:pPr>
        <w:ind w:left="578" w:hanging="360"/>
      </w:pPr>
      <w:rPr>
        <w:rFonts w:ascii="Symbol" w:hAnsi="Symbol" w:cs="Symbol" w:hint="default"/>
        <w:color w:val="auto"/>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3" w15:restartNumberingAfterBreak="0">
    <w:nsid w:val="72341730"/>
    <w:multiLevelType w:val="hybridMultilevel"/>
    <w:tmpl w:val="7764B28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966957457">
    <w:abstractNumId w:val="1"/>
  </w:num>
  <w:num w:numId="2" w16cid:durableId="1716390622">
    <w:abstractNumId w:val="0"/>
  </w:num>
  <w:num w:numId="3" w16cid:durableId="561912527">
    <w:abstractNumId w:val="2"/>
  </w:num>
  <w:num w:numId="4" w16cid:durableId="1981317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5D2"/>
    <w:rsid w:val="00031F39"/>
    <w:rsid w:val="00052A56"/>
    <w:rsid w:val="000800E5"/>
    <w:rsid w:val="0010145B"/>
    <w:rsid w:val="00104FD9"/>
    <w:rsid w:val="00153EAB"/>
    <w:rsid w:val="0020256C"/>
    <w:rsid w:val="00205334"/>
    <w:rsid w:val="0032247A"/>
    <w:rsid w:val="004243B0"/>
    <w:rsid w:val="0043145F"/>
    <w:rsid w:val="00560103"/>
    <w:rsid w:val="0059098A"/>
    <w:rsid w:val="005A559F"/>
    <w:rsid w:val="005C07B0"/>
    <w:rsid w:val="00600A63"/>
    <w:rsid w:val="00605BD8"/>
    <w:rsid w:val="0065009A"/>
    <w:rsid w:val="006530DA"/>
    <w:rsid w:val="00653D47"/>
    <w:rsid w:val="007000D8"/>
    <w:rsid w:val="007613C3"/>
    <w:rsid w:val="007865D2"/>
    <w:rsid w:val="007F7D5F"/>
    <w:rsid w:val="00804B24"/>
    <w:rsid w:val="00810606"/>
    <w:rsid w:val="008228DD"/>
    <w:rsid w:val="00824B03"/>
    <w:rsid w:val="008435AF"/>
    <w:rsid w:val="008A257A"/>
    <w:rsid w:val="008C42E3"/>
    <w:rsid w:val="008C6A4A"/>
    <w:rsid w:val="009574DE"/>
    <w:rsid w:val="009656D3"/>
    <w:rsid w:val="00A12542"/>
    <w:rsid w:val="00A376B0"/>
    <w:rsid w:val="00A64760"/>
    <w:rsid w:val="00A946AD"/>
    <w:rsid w:val="00AA1E32"/>
    <w:rsid w:val="00AE3BC6"/>
    <w:rsid w:val="00B054AC"/>
    <w:rsid w:val="00B51EAC"/>
    <w:rsid w:val="00B64592"/>
    <w:rsid w:val="00B72DD4"/>
    <w:rsid w:val="00B90C94"/>
    <w:rsid w:val="00BE3B6D"/>
    <w:rsid w:val="00C066E3"/>
    <w:rsid w:val="00C3292B"/>
    <w:rsid w:val="00C43C2A"/>
    <w:rsid w:val="00C47914"/>
    <w:rsid w:val="00CF4C20"/>
    <w:rsid w:val="00D17260"/>
    <w:rsid w:val="00D25287"/>
    <w:rsid w:val="00D63F7C"/>
    <w:rsid w:val="00DC7AA1"/>
    <w:rsid w:val="00DE3A36"/>
    <w:rsid w:val="00ED798A"/>
    <w:rsid w:val="00EE428E"/>
    <w:rsid w:val="00F40152"/>
    <w:rsid w:val="00F871E8"/>
    <w:rsid w:val="00F930B9"/>
    <w:rsid w:val="00F9779E"/>
    <w:rsid w:val="00FD43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C2769"/>
  <w15:chartTrackingRefBased/>
  <w15:docId w15:val="{DE2476E6-429C-4F60-A62B-F35DBFB38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47A"/>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0533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05334"/>
  </w:style>
  <w:style w:type="paragraph" w:styleId="AltBilgi">
    <w:name w:val="footer"/>
    <w:basedOn w:val="Normal"/>
    <w:link w:val="AltBilgiChar"/>
    <w:uiPriority w:val="99"/>
    <w:unhideWhenUsed/>
    <w:rsid w:val="0020533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05334"/>
  </w:style>
  <w:style w:type="table" w:styleId="TabloKlavuzu">
    <w:name w:val="Table Grid"/>
    <w:basedOn w:val="NormalTablo"/>
    <w:uiPriority w:val="39"/>
    <w:rsid w:val="004314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3224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SERV&#304;SLER\&#350;ABLONLAR\PER&#304;YOD&#304;K%20BAKIM%20FORMU.dot"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PERİYODİK BAKIM FORMU</Template>
  <TotalTime>12</TotalTime>
  <Pages>2</Pages>
  <Words>399</Words>
  <Characters>2279</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Orhan PEKDEMİR</cp:lastModifiedBy>
  <cp:revision>12</cp:revision>
  <dcterms:created xsi:type="dcterms:W3CDTF">2023-12-29T15:33:00Z</dcterms:created>
  <dcterms:modified xsi:type="dcterms:W3CDTF">2024-02-16T09:51:00Z</dcterms:modified>
</cp:coreProperties>
</file>