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383430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66953C30" w:rsidR="0032247A" w:rsidRPr="00AE0D3C" w:rsidRDefault="00AE0D3C" w:rsidP="00AE0D3C">
      <w:pPr>
        <w:rPr>
          <w:b/>
        </w:rPr>
      </w:pPr>
      <w:r w:rsidRPr="008C54D5">
        <w:rPr>
          <w:b/>
        </w:rPr>
        <w:t>1-</w:t>
      </w:r>
      <w:r w:rsidR="00B64DC7" w:rsidRPr="008C54D5">
        <w:rPr>
          <w:b/>
        </w:rPr>
        <w:t xml:space="preserve">İŞ YAPILACAK ALANDA </w:t>
      </w:r>
      <w:r w:rsidR="0032247A" w:rsidRPr="008C54D5">
        <w:rPr>
          <w:b/>
        </w:rPr>
        <w:t>İŞ GÜVENLİĞİ SAĞLANMASI</w:t>
      </w:r>
      <w:r w:rsidRPr="008C54D5">
        <w:rPr>
          <w:b/>
        </w:rPr>
        <w:t xml:space="preserve"> </w:t>
      </w:r>
    </w:p>
    <w:p w14:paraId="23BB832B" w14:textId="2BC8E68E" w:rsidR="008228DD" w:rsidRPr="00AE0D3C" w:rsidRDefault="0032247A" w:rsidP="008C54D5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719395BB" w14:textId="5635B623" w:rsidR="002E55E5" w:rsidRPr="00E37DA7" w:rsidRDefault="00E37DA7" w:rsidP="00E37DA7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Cami etrafından iç zemine su aldığı görüldüğünden ahşap döşeme kısmı halı kaldırılarak zaman zaman kontrol edilmelidir.</w:t>
      </w:r>
    </w:p>
    <w:p w14:paraId="418F7A1A" w14:textId="28EF1180" w:rsidR="00E37DA7" w:rsidRPr="00130634" w:rsidRDefault="00E37DA7" w:rsidP="00E37DA7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 xml:space="preserve">İç ve dış ahşap grubu </w:t>
      </w:r>
      <w:r w:rsidR="00130634">
        <w:rPr>
          <w:bCs/>
        </w:rPr>
        <w:t>2 (iki) yılda bir çatlama veya boya hasarlarına karşı kontrol edilmelidir.</w:t>
      </w:r>
    </w:p>
    <w:p w14:paraId="404AD61E" w14:textId="4676FE92" w:rsidR="00130634" w:rsidRPr="00130634" w:rsidRDefault="00130634" w:rsidP="00E37DA7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Yılda bir kez çatı kontrolü yapılmalıdır.</w:t>
      </w:r>
    </w:p>
    <w:p w14:paraId="2F784B3B" w14:textId="2FE4BD8E" w:rsidR="00130634" w:rsidRPr="00130634" w:rsidRDefault="00130634" w:rsidP="00130634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3 (üç) ayda bir aydınlatma ve seslendirme sistemleri kontrol edilmelidir.</w:t>
      </w:r>
    </w:p>
    <w:p w14:paraId="02DE3C8B" w14:textId="4BB63A80" w:rsidR="00130634" w:rsidRPr="008C54D5" w:rsidRDefault="00130634" w:rsidP="00130634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Ayda bir kez şadırvan kontrolü yapılmalıdır.</w:t>
      </w:r>
    </w:p>
    <w:p w14:paraId="7685BECD" w14:textId="77777777" w:rsidR="008C54D5" w:rsidRPr="00130634" w:rsidRDefault="008C54D5" w:rsidP="008C54D5">
      <w:pPr>
        <w:pStyle w:val="ListeParagraf"/>
        <w:rPr>
          <w:b/>
        </w:rPr>
      </w:pPr>
    </w:p>
    <w:p w14:paraId="0E30824A" w14:textId="3854F741" w:rsidR="0010145B" w:rsidRPr="00AE0D3C" w:rsidRDefault="0010145B" w:rsidP="0010145B">
      <w:pPr>
        <w:rPr>
          <w:b/>
        </w:rPr>
      </w:pPr>
      <w:r w:rsidRPr="00AE0D3C">
        <w:rPr>
          <w:b/>
        </w:rPr>
        <w:t>6-İŞ BİTİRME FORMUNU DOLDURULMASI</w:t>
      </w:r>
    </w:p>
    <w:p w14:paraId="76031716" w14:textId="77777777" w:rsidR="0010145B" w:rsidRPr="00AE0D3C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BAF7FF7" w14:textId="77777777" w:rsidR="008C54D5" w:rsidRDefault="008C54D5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3712C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CB01A" w14:textId="77777777" w:rsidR="003712CB" w:rsidRDefault="003712CB" w:rsidP="00205334">
      <w:pPr>
        <w:spacing w:after="0" w:line="240" w:lineRule="auto"/>
      </w:pPr>
      <w:r>
        <w:separator/>
      </w:r>
    </w:p>
  </w:endnote>
  <w:endnote w:type="continuationSeparator" w:id="0">
    <w:p w14:paraId="6CBB82E2" w14:textId="77777777" w:rsidR="003712CB" w:rsidRDefault="003712CB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CD6C" w14:textId="1CD736BD" w:rsidR="0052281A" w:rsidRDefault="00612E11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96AF048" wp14:editId="7A860E48">
              <wp:simplePos x="0" y="0"/>
              <wp:positionH relativeFrom="column">
                <wp:posOffset>4239491</wp:posOffset>
              </wp:positionH>
              <wp:positionV relativeFrom="paragraph">
                <wp:posOffset>263236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90B7D2" w14:textId="77777777" w:rsidR="00612E11" w:rsidRDefault="00612E11" w:rsidP="00612E11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AF0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3.8pt;margin-top:20.75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Z5Z69uEAAAAJAQAADwAAAGRycy9kb3du&#10;cmV2LnhtbEyPy07DMBBF90j9B2sqsUHUCSVxFTKpEOIhdUfDQ+zceJpEje0odpPw95gVLEf36N4z&#10;+XbWHRtpcK01CPEqAkamsqo1NcJb+XS9Aea8NEp21hDCNznYFouLXGbKTuaVxr2vWSgxLpMIjfd9&#10;xrmrGtLSrWxPJmRHO2jpwznUXA1yCuW64zdRlHItWxMWGtnTQ0PVaX/WCF9X9efOzc/v0zpZ948v&#10;Yyk+VIl4uZzv74B5mv0fDL/6QR2K4HSwZ6Mc6xDSVKQBRbiNE2AB2AgRAzsgCJEAL3L+/4PiBw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GeWevbhAAAACQEAAA8AAAAAAAAAAAAAAAAA&#10;hwQAAGRycy9kb3ducmV2LnhtbFBLBQYAAAAABAAEAPMAAACVBQAAAAA=&#10;" fillcolor="white [3201]" stroked="f" strokeweight=".5pt">
              <v:textbox>
                <w:txbxContent>
                  <w:p w14:paraId="6690B7D2" w14:textId="77777777" w:rsidR="00612E11" w:rsidRDefault="00612E11" w:rsidP="00612E11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360928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3B22616" wp14:editId="096D3950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46BE91F" w14:textId="62AB4922" w:rsidR="00360928" w:rsidRDefault="00360928" w:rsidP="00360928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3E4DBF">
                            <w:rPr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B22616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046BE91F" w14:textId="62AB4922" w:rsidR="00360928" w:rsidRDefault="00360928" w:rsidP="00360928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</w:t>
                    </w:r>
                    <w:r w:rsidR="003E4DBF">
                      <w:rPr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3F3BD" w14:textId="77777777" w:rsidR="003712CB" w:rsidRDefault="003712CB" w:rsidP="00205334">
      <w:pPr>
        <w:spacing w:after="0" w:line="240" w:lineRule="auto"/>
      </w:pPr>
      <w:r>
        <w:separator/>
      </w:r>
    </w:p>
  </w:footnote>
  <w:footnote w:type="continuationSeparator" w:id="0">
    <w:p w14:paraId="2362B9AB" w14:textId="77777777" w:rsidR="003712CB" w:rsidRDefault="003712CB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790CFAFF" w:rsidR="00A376B0" w:rsidRPr="00726391" w:rsidRDefault="006F2A87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D688678" wp14:editId="09BFEC46">
              <wp:simplePos x="0" y="0"/>
              <wp:positionH relativeFrom="margin">
                <wp:posOffset>253573</wp:posOffset>
              </wp:positionH>
              <wp:positionV relativeFrom="paragraph">
                <wp:posOffset>267708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FB78A4" w14:textId="77777777" w:rsidR="006F2A87" w:rsidRPr="00360928" w:rsidRDefault="006F2A87" w:rsidP="006F2A87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360928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88678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19.95pt;margin-top:21.1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" stroked="f">
              <v:textbox>
                <w:txbxContent>
                  <w:p w14:paraId="4DFB78A4" w14:textId="77777777" w:rsidR="006F2A87" w:rsidRPr="00360928" w:rsidRDefault="006F2A87" w:rsidP="006F2A87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360928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 </w:t>
    </w:r>
    <w:r>
      <w:rPr>
        <w:b/>
        <w:sz w:val="28"/>
        <w:szCs w:val="28"/>
      </w:rPr>
      <w:t xml:space="preserve">        </w:t>
    </w:r>
    <w:r w:rsidR="00AA08A8">
      <w:rPr>
        <w:b/>
        <w:sz w:val="28"/>
        <w:szCs w:val="28"/>
      </w:rPr>
      <w:t>1</w:t>
    </w:r>
    <w:r w:rsidR="000C0F95">
      <w:rPr>
        <w:b/>
        <w:sz w:val="28"/>
        <w:szCs w:val="28"/>
      </w:rPr>
      <w:t>6</w:t>
    </w:r>
    <w:r w:rsidR="00444400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672360">
      <w:rPr>
        <w:b/>
        <w:sz w:val="28"/>
        <w:szCs w:val="28"/>
      </w:rPr>
      <w:t>CAMİ VE BÖLGESİ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62BE28F8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67A62"/>
    <w:multiLevelType w:val="hybridMultilevel"/>
    <w:tmpl w:val="5BF88C64"/>
    <w:lvl w:ilvl="0" w:tplc="8A44EAE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6" w15:restartNumberingAfterBreak="0">
    <w:nsid w:val="638D6D05"/>
    <w:multiLevelType w:val="hybridMultilevel"/>
    <w:tmpl w:val="F4D2A242"/>
    <w:lvl w:ilvl="0" w:tplc="EEB67A9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5"/>
  </w:num>
  <w:num w:numId="6" w16cid:durableId="611127785">
    <w:abstractNumId w:val="3"/>
  </w:num>
  <w:num w:numId="7" w16cid:durableId="2073503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43348"/>
    <w:rsid w:val="00052A56"/>
    <w:rsid w:val="0005528E"/>
    <w:rsid w:val="000967D4"/>
    <w:rsid w:val="000C0F95"/>
    <w:rsid w:val="0010145B"/>
    <w:rsid w:val="00130634"/>
    <w:rsid w:val="0013731A"/>
    <w:rsid w:val="00173C8F"/>
    <w:rsid w:val="0018458C"/>
    <w:rsid w:val="001B0A9E"/>
    <w:rsid w:val="001E735E"/>
    <w:rsid w:val="001F5931"/>
    <w:rsid w:val="00205334"/>
    <w:rsid w:val="00206ED1"/>
    <w:rsid w:val="002200CE"/>
    <w:rsid w:val="00224564"/>
    <w:rsid w:val="00235E5B"/>
    <w:rsid w:val="00263B07"/>
    <w:rsid w:val="002842AD"/>
    <w:rsid w:val="00297E04"/>
    <w:rsid w:val="002E55E5"/>
    <w:rsid w:val="002F3E5E"/>
    <w:rsid w:val="0032247A"/>
    <w:rsid w:val="00332483"/>
    <w:rsid w:val="00360928"/>
    <w:rsid w:val="003712CB"/>
    <w:rsid w:val="003B4998"/>
    <w:rsid w:val="003C0CBA"/>
    <w:rsid w:val="003E4DBF"/>
    <w:rsid w:val="004200D5"/>
    <w:rsid w:val="004243B0"/>
    <w:rsid w:val="0043145F"/>
    <w:rsid w:val="00441924"/>
    <w:rsid w:val="00444400"/>
    <w:rsid w:val="004A3B39"/>
    <w:rsid w:val="004E7AC4"/>
    <w:rsid w:val="004F7685"/>
    <w:rsid w:val="00505B1C"/>
    <w:rsid w:val="0052281A"/>
    <w:rsid w:val="00560103"/>
    <w:rsid w:val="00565FB7"/>
    <w:rsid w:val="0059098A"/>
    <w:rsid w:val="005C4F67"/>
    <w:rsid w:val="005F774C"/>
    <w:rsid w:val="00604A40"/>
    <w:rsid w:val="00604E75"/>
    <w:rsid w:val="00612E11"/>
    <w:rsid w:val="0065009A"/>
    <w:rsid w:val="00653D47"/>
    <w:rsid w:val="0066583A"/>
    <w:rsid w:val="00672360"/>
    <w:rsid w:val="006B635A"/>
    <w:rsid w:val="006F2A87"/>
    <w:rsid w:val="00726391"/>
    <w:rsid w:val="007524D3"/>
    <w:rsid w:val="00761201"/>
    <w:rsid w:val="007824B8"/>
    <w:rsid w:val="00797D14"/>
    <w:rsid w:val="007D24E1"/>
    <w:rsid w:val="00804B24"/>
    <w:rsid w:val="008103FD"/>
    <w:rsid w:val="00810606"/>
    <w:rsid w:val="008228DD"/>
    <w:rsid w:val="00824B03"/>
    <w:rsid w:val="00841D9C"/>
    <w:rsid w:val="00843E8F"/>
    <w:rsid w:val="008A4FE7"/>
    <w:rsid w:val="008C42E3"/>
    <w:rsid w:val="008C4D6D"/>
    <w:rsid w:val="008C54D5"/>
    <w:rsid w:val="008C6A4A"/>
    <w:rsid w:val="008E06DB"/>
    <w:rsid w:val="008E71B9"/>
    <w:rsid w:val="008F6B62"/>
    <w:rsid w:val="009268B5"/>
    <w:rsid w:val="009319F8"/>
    <w:rsid w:val="00946802"/>
    <w:rsid w:val="009577DE"/>
    <w:rsid w:val="009656D3"/>
    <w:rsid w:val="009A3682"/>
    <w:rsid w:val="009D1340"/>
    <w:rsid w:val="009F74DB"/>
    <w:rsid w:val="00A12542"/>
    <w:rsid w:val="00A1529A"/>
    <w:rsid w:val="00A376B0"/>
    <w:rsid w:val="00A411D3"/>
    <w:rsid w:val="00A64760"/>
    <w:rsid w:val="00A82994"/>
    <w:rsid w:val="00A946AD"/>
    <w:rsid w:val="00AA08A8"/>
    <w:rsid w:val="00AA1E32"/>
    <w:rsid w:val="00AD35AD"/>
    <w:rsid w:val="00AE0D3C"/>
    <w:rsid w:val="00B429FE"/>
    <w:rsid w:val="00B64DC7"/>
    <w:rsid w:val="00B72DD4"/>
    <w:rsid w:val="00B92429"/>
    <w:rsid w:val="00B969D8"/>
    <w:rsid w:val="00BC0404"/>
    <w:rsid w:val="00BD6343"/>
    <w:rsid w:val="00C0114B"/>
    <w:rsid w:val="00C066E3"/>
    <w:rsid w:val="00C13A6B"/>
    <w:rsid w:val="00C3292B"/>
    <w:rsid w:val="00C419C1"/>
    <w:rsid w:val="00C97695"/>
    <w:rsid w:val="00CD2D61"/>
    <w:rsid w:val="00CE3E5D"/>
    <w:rsid w:val="00D23759"/>
    <w:rsid w:val="00D2767D"/>
    <w:rsid w:val="00D44A47"/>
    <w:rsid w:val="00D57AF4"/>
    <w:rsid w:val="00D612FE"/>
    <w:rsid w:val="00DB40C4"/>
    <w:rsid w:val="00DB57D4"/>
    <w:rsid w:val="00DC07C8"/>
    <w:rsid w:val="00DC7AA1"/>
    <w:rsid w:val="00DE3A36"/>
    <w:rsid w:val="00DF1A20"/>
    <w:rsid w:val="00E05B3D"/>
    <w:rsid w:val="00E139BB"/>
    <w:rsid w:val="00E37DA7"/>
    <w:rsid w:val="00E46EF2"/>
    <w:rsid w:val="00E4715B"/>
    <w:rsid w:val="00E976E5"/>
    <w:rsid w:val="00EE428E"/>
    <w:rsid w:val="00EE5852"/>
    <w:rsid w:val="00F16EAD"/>
    <w:rsid w:val="00F3216C"/>
    <w:rsid w:val="00F54013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7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9</cp:revision>
  <dcterms:created xsi:type="dcterms:W3CDTF">2023-12-29T19:28:00Z</dcterms:created>
  <dcterms:modified xsi:type="dcterms:W3CDTF">2024-02-16T09:51:00Z</dcterms:modified>
</cp:coreProperties>
</file>