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6B93D" w14:textId="77777777" w:rsidR="007C34B4" w:rsidRDefault="007C34B4" w:rsidP="007C34B4">
      <w:pPr>
        <w:ind w:left="-284"/>
        <w:rPr>
          <w:b/>
        </w:rPr>
      </w:pPr>
      <w:bookmarkStart w:id="0" w:name="_Hlk158979059"/>
      <w:r>
        <w:rPr>
          <w:noProof/>
          <w:lang w:eastAsia="tr-TR"/>
        </w:rPr>
        <w:drawing>
          <wp:anchor distT="0" distB="0" distL="114300" distR="114300" simplePos="0" relativeHeight="251659264" behindDoc="0" locked="0" layoutInCell="1" allowOverlap="1" wp14:anchorId="23E1EC08" wp14:editId="2D28B68A">
            <wp:simplePos x="0" y="0"/>
            <wp:positionH relativeFrom="column">
              <wp:posOffset>1673860</wp:posOffset>
            </wp:positionH>
            <wp:positionV relativeFrom="paragraph">
              <wp:posOffset>10795</wp:posOffset>
            </wp:positionV>
            <wp:extent cx="2219325" cy="1871345"/>
            <wp:effectExtent l="0" t="0" r="9525" b="0"/>
            <wp:wrapSquare wrapText="bothSides"/>
            <wp:docPr id="4" name="Resim 2" descr="İnşaat ve Şantiye Levhası - İnşaat ve Şantiye Levhaları - Ekonomik İnşaat  ve Şantiye Levha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İnşaat ve Şantiye Levhası - İnşaat ve Şantiye Levhaları - Ekonomik İnşaat  ve Şantiye Levhaları"/>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9325" cy="18713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60288" behindDoc="0" locked="0" layoutInCell="1" allowOverlap="1" wp14:anchorId="0DEF987D" wp14:editId="3BB9AA68">
            <wp:simplePos x="0" y="0"/>
            <wp:positionH relativeFrom="margin">
              <wp:posOffset>4246245</wp:posOffset>
            </wp:positionH>
            <wp:positionV relativeFrom="paragraph">
              <wp:posOffset>191135</wp:posOffset>
            </wp:positionV>
            <wp:extent cx="2200275" cy="1447800"/>
            <wp:effectExtent l="0" t="0" r="9525" b="0"/>
            <wp:wrapThrough wrapText="bothSides">
              <wp:wrapPolygon edited="0">
                <wp:start x="0" y="0"/>
                <wp:lineTo x="0" y="21316"/>
                <wp:lineTo x="21506" y="21316"/>
                <wp:lineTo x="21506" y="0"/>
                <wp:lineTo x="0" y="0"/>
              </wp:wrapPolygon>
            </wp:wrapThrough>
            <wp:docPr id="2" name="Resim 3" descr="İnşaat ve Şantiye Levhaları - İnşaat ve Şantiye Levhaları - İnşaat ve  Şantiye Levha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İnşaat ve Şantiye Levhaları - İnşaat ve Şantiye Levhaları - İnşaat ve  Şantiye Levhalar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0275"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61312" behindDoc="0" locked="0" layoutInCell="1" allowOverlap="1" wp14:anchorId="5CCB3E0F" wp14:editId="7C189CF6">
            <wp:simplePos x="0" y="0"/>
            <wp:positionH relativeFrom="column">
              <wp:posOffset>-278130</wp:posOffset>
            </wp:positionH>
            <wp:positionV relativeFrom="paragraph">
              <wp:posOffset>267970</wp:posOffset>
            </wp:positionV>
            <wp:extent cx="1781175" cy="1333500"/>
            <wp:effectExtent l="0" t="0" r="9525" b="0"/>
            <wp:wrapTopAndBottom/>
            <wp:docPr id="3" name="Resim 6" descr="Önce İş Güvenliği Uyarı Levhası - İş Güvenliği ve İkaz Levhaları |  uyarilevhalari.com'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Önce İş Güvenliği Uyarı Levhası - İş Güvenliği ve İkaz Levhaları |  uyarilevhalari.com'da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1175"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 xml:space="preserve">   </w:t>
      </w:r>
    </w:p>
    <w:p w14:paraId="547D17CD" w14:textId="77777777" w:rsidR="007C34B4" w:rsidRDefault="007C34B4" w:rsidP="007C34B4">
      <w:pPr>
        <w:ind w:left="-284"/>
        <w:rPr>
          <w:b/>
        </w:rPr>
      </w:pPr>
    </w:p>
    <w:p w14:paraId="49F07190" w14:textId="0116D337" w:rsidR="007C34B4" w:rsidRPr="00F27BC9" w:rsidRDefault="007C34B4" w:rsidP="007C34B4">
      <w:pPr>
        <w:rPr>
          <w:b/>
        </w:rPr>
      </w:pPr>
      <w:r w:rsidRPr="00F27BC9">
        <w:rPr>
          <w:b/>
        </w:rPr>
        <w:t xml:space="preserve">1-İŞ YAPILACAK ALANDA İŞ GÜVENLİĞİ SAĞLANMASI  </w:t>
      </w:r>
    </w:p>
    <w:p w14:paraId="284180FF" w14:textId="61B194D2" w:rsidR="007C34B4" w:rsidRPr="00574BC8" w:rsidRDefault="007C34B4" w:rsidP="00F27BC9">
      <w:pPr>
        <w:pStyle w:val="ListeParagraf"/>
        <w:ind w:left="-142" w:right="-284" w:firstLine="142"/>
        <w:jc w:val="both"/>
      </w:pPr>
      <w:r w:rsidRPr="00574BC8">
        <w:t xml:space="preserve">İşlem yapacak kişi yâda kişiler, çalışacağı iş ile ilgili mesleki ehliyeti olan, sigortalı, iş güvenlik eğitimi almış (baret, eldiven, işe uygun elbise, maske, gözlük vb.)  </w:t>
      </w:r>
      <w:proofErr w:type="gramStart"/>
      <w:r w:rsidRPr="00574BC8">
        <w:t>bağlı</w:t>
      </w:r>
      <w:proofErr w:type="gramEnd"/>
      <w:r w:rsidRPr="00574BC8">
        <w:t xml:space="preserve"> olduğu kurum veya firma bilgisi dâhilinde, yalnız (tek kişi olarak) çalışmamak üzere, iş planını yazılı olarak kurum amirine ya da firmasına bildirecek ve çalışma mahalli ile ilgili çalışma ortamının çalışılabilir olduğunu tespit etmiş olmak şartı ile; yapacağı işlere başlayacaktır. Gerekirse teknik müdürlükten çalışma alanının projelerini isteyerek aynı işlemin başka alanlarda unutulmasını önleyecektir.</w:t>
      </w:r>
    </w:p>
    <w:p w14:paraId="73FE8EC0" w14:textId="77777777" w:rsidR="007C34B4" w:rsidRPr="0069041D" w:rsidRDefault="007C34B4" w:rsidP="007C34B4">
      <w:pPr>
        <w:rPr>
          <w:b/>
        </w:rPr>
      </w:pPr>
      <w:r w:rsidRPr="0069041D">
        <w:rPr>
          <w:b/>
        </w:rPr>
        <w:t>2-İŞE BAŞLAMA FORMU DOLDURULMASI</w:t>
      </w:r>
    </w:p>
    <w:p w14:paraId="07B74CF8" w14:textId="77777777" w:rsidR="007C34B4" w:rsidRDefault="007C34B4" w:rsidP="007C34B4">
      <w:pPr>
        <w:rPr>
          <w:b/>
        </w:rPr>
      </w:pPr>
      <w:r w:rsidRPr="0069041D">
        <w:rPr>
          <w:b/>
        </w:rPr>
        <w:t xml:space="preserve">3-PERİYODİK BAKIM </w:t>
      </w:r>
      <w:proofErr w:type="gramStart"/>
      <w:r w:rsidRPr="0069041D">
        <w:rPr>
          <w:b/>
        </w:rPr>
        <w:t>MI ?</w:t>
      </w:r>
      <w:proofErr w:type="gramEnd"/>
      <w:r>
        <w:rPr>
          <w:b/>
        </w:rPr>
        <w:t xml:space="preserve"> </w:t>
      </w:r>
      <w:r w:rsidRPr="0069041D">
        <w:rPr>
          <w:b/>
        </w:rPr>
        <w:t xml:space="preserve">ZARURİ İŞLEM </w:t>
      </w:r>
      <w:proofErr w:type="gramStart"/>
      <w:r w:rsidRPr="0069041D">
        <w:rPr>
          <w:b/>
        </w:rPr>
        <w:t>Mİ ?</w:t>
      </w:r>
      <w:proofErr w:type="gramEnd"/>
      <w:r w:rsidRPr="0069041D">
        <w:rPr>
          <w:b/>
        </w:rPr>
        <w:t xml:space="preserve"> , HANGİSİ OLDUĞU FORMDA BELİRTİLMELİ</w:t>
      </w:r>
    </w:p>
    <w:p w14:paraId="1E108B41" w14:textId="77777777" w:rsidR="007C34B4" w:rsidRPr="00574BC8" w:rsidRDefault="007C34B4" w:rsidP="007C34B4">
      <w:pPr>
        <w:rPr>
          <w:b/>
        </w:rPr>
      </w:pPr>
      <w:r w:rsidRPr="00574BC8">
        <w:rPr>
          <w:b/>
        </w:rPr>
        <w:t>4-</w:t>
      </w:r>
      <w:bookmarkStart w:id="1" w:name="_Hlk154774151"/>
      <w:r w:rsidRPr="00574BC8">
        <w:rPr>
          <w:b/>
        </w:rPr>
        <w:t>YAPILACAK İŞLEMLERDE ÖNCESİ VE SONRASINDA, RESİM, VİDEO, KAMERA ÇEKİLEREK, GEREKLİ RAPORLAR TUTULARAK DOSYA HALİNE GETİRİLMELİDİR.</w:t>
      </w:r>
      <w:bookmarkEnd w:id="1"/>
    </w:p>
    <w:p w14:paraId="7BBB0930" w14:textId="77777777" w:rsidR="007C34B4" w:rsidRPr="00574BC8" w:rsidRDefault="007C34B4" w:rsidP="007C34B4">
      <w:pPr>
        <w:rPr>
          <w:b/>
        </w:rPr>
      </w:pPr>
      <w:r w:rsidRPr="00574BC8">
        <w:rPr>
          <w:b/>
        </w:rPr>
        <w:t>5-İŞ VE İŞLEM DETAYLARI</w:t>
      </w:r>
    </w:p>
    <w:p w14:paraId="515C68B4" w14:textId="3B765B76" w:rsidR="007C34B4" w:rsidRPr="00574BC8" w:rsidRDefault="007C34B4" w:rsidP="007C34B4">
      <w:r w:rsidRPr="00574BC8">
        <w:t xml:space="preserve">- Altyapıda temizlik işine başlamadan önce İş programını yaparken öncelikle </w:t>
      </w:r>
      <w:r>
        <w:t>mesaiden sonra</w:t>
      </w:r>
      <w:r w:rsidRPr="00574BC8">
        <w:t xml:space="preserve"> yapılmalı,</w:t>
      </w:r>
      <w:r>
        <w:t xml:space="preserve"> </w:t>
      </w:r>
      <w:r w:rsidRPr="00574BC8">
        <w:t>çünkü (</w:t>
      </w:r>
      <w:r>
        <w:t xml:space="preserve">ziyaretçi </w:t>
      </w:r>
      <w:r w:rsidR="00F27BC9">
        <w:t>yoğunluğundan</w:t>
      </w:r>
      <w:r w:rsidR="00F27BC9" w:rsidRPr="00574BC8">
        <w:t>)</w:t>
      </w:r>
      <w:r w:rsidRPr="00574BC8">
        <w:t xml:space="preserve"> otoparklarda ve yaya giriş çıkışlarında </w:t>
      </w:r>
      <w:r w:rsidR="00F27BC9" w:rsidRPr="00574BC8">
        <w:t>hareketin az</w:t>
      </w:r>
      <w:r w:rsidRPr="00574BC8">
        <w:t xml:space="preserve"> olabileceği günlerde planlamalıdır</w:t>
      </w:r>
    </w:p>
    <w:p w14:paraId="61299B61" w14:textId="77777777" w:rsidR="007C34B4" w:rsidRDefault="007C34B4" w:rsidP="007C34B4">
      <w:r>
        <w:t>-</w:t>
      </w:r>
      <w:r w:rsidRPr="00574BC8">
        <w:t xml:space="preserve"> Çalışılacak rögar, menfez veya men hollerde dubalı ve şeritli ikazlar etrafına yapılarak, iş bitiminde kapaklar ve ızgaralar iki kez ayrı kişiler tarafından düzgün kapatıldığına dair kontrol edilerek iş sonlanmalıdır.</w:t>
      </w:r>
    </w:p>
    <w:p w14:paraId="143AB7DA" w14:textId="77777777" w:rsidR="007C34B4" w:rsidRDefault="007C34B4" w:rsidP="007C34B4">
      <w:r>
        <w:t>- Ön temizlik yapılabilmesi için gerekli kapak demontajları yapılarak iç kaba temizliği üç ayda bir genel, sonbaharda ise haftada bir yapılması önerilir.</w:t>
      </w:r>
    </w:p>
    <w:p w14:paraId="2BABD0FB" w14:textId="3653EC54" w:rsidR="007C34B4" w:rsidRDefault="007C34B4" w:rsidP="007C34B4">
      <w:r>
        <w:t>- Ön açık ızgaraların boru içleri görülecek şekilde temiz olduğu denetlenmeli. Eğer ki menholler arası geçişler varsa gerekirse kameralı susta sistemi ile yılda bir kez kontrolü sağlanmalıdır.</w:t>
      </w:r>
    </w:p>
    <w:p w14:paraId="797CFC28" w14:textId="700814E7" w:rsidR="007C34B4" w:rsidRPr="00574BC8" w:rsidRDefault="007C34B4" w:rsidP="007C34B4">
      <w:r>
        <w:t xml:space="preserve">- İhtiyaca </w:t>
      </w:r>
      <w:r w:rsidR="00F27BC9">
        <w:t>binaen</w:t>
      </w:r>
      <w:r>
        <w:t xml:space="preserve"> hiçbir zaman içerisinden değişik su boruları veya elektrik kabloları asla geçirilmemelidir.</w:t>
      </w:r>
    </w:p>
    <w:p w14:paraId="16D68131" w14:textId="77777777" w:rsidR="007C34B4" w:rsidRPr="00574BC8" w:rsidRDefault="007C34B4" w:rsidP="007C34B4">
      <w:pPr>
        <w:rPr>
          <w:b/>
        </w:rPr>
      </w:pPr>
      <w:r w:rsidRPr="00574BC8">
        <w:rPr>
          <w:b/>
        </w:rPr>
        <w:t>6-İŞ BİTİRME FORMU DOLDURULACAK</w:t>
      </w:r>
    </w:p>
    <w:p w14:paraId="3E26E1FC" w14:textId="1F30E440" w:rsidR="007C34B4" w:rsidRPr="00574BC8" w:rsidRDefault="007C34B4" w:rsidP="007C34B4">
      <w:r w:rsidRPr="00574BC8">
        <w:rPr>
          <w:b/>
        </w:rPr>
        <w:t>7- EDİNİLEN BİLGİ VE NOTLAR KURUM VE FİRMA ARŞİVLERİNE VERİLECEK</w:t>
      </w:r>
      <w:r w:rsidRPr="00574BC8">
        <w:t xml:space="preserve">                                                                                          </w:t>
      </w:r>
    </w:p>
    <w:p w14:paraId="74B84853" w14:textId="10BE9333" w:rsidR="007C34B4" w:rsidRPr="00574BC8" w:rsidRDefault="007C34B4" w:rsidP="007C34B4">
      <w:pPr>
        <w:tabs>
          <w:tab w:val="left" w:pos="7697"/>
        </w:tabs>
      </w:pPr>
      <w:r w:rsidRPr="00574BC8">
        <w:t xml:space="preserve">                                                                       </w:t>
      </w:r>
    </w:p>
    <w:p w14:paraId="020D1145" w14:textId="5C72D742" w:rsidR="00C264B9" w:rsidRDefault="007C34B4" w:rsidP="00534EB1">
      <w:pPr>
        <w:tabs>
          <w:tab w:val="left" w:pos="7697"/>
        </w:tabs>
      </w:pPr>
      <w:r w:rsidRPr="00574BC8">
        <w:t xml:space="preserve">                                                                                                                                           ORHAN PEKDEMİR</w:t>
      </w:r>
      <w:bookmarkEnd w:id="0"/>
    </w:p>
    <w:sectPr w:rsidR="00C264B9">
      <w:headerReference w:type="even" r:id="rId10"/>
      <w:headerReference w:type="default" r:id="rId11"/>
      <w:footerReference w:type="default" r:id="rId12"/>
      <w:headerReference w:type="firs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0B590" w14:textId="77777777" w:rsidR="005870F3" w:rsidRDefault="005870F3" w:rsidP="002C112D">
      <w:pPr>
        <w:spacing w:after="0" w:line="240" w:lineRule="auto"/>
      </w:pPr>
      <w:r>
        <w:separator/>
      </w:r>
    </w:p>
  </w:endnote>
  <w:endnote w:type="continuationSeparator" w:id="0">
    <w:p w14:paraId="6CC59569" w14:textId="77777777" w:rsidR="005870F3" w:rsidRDefault="005870F3" w:rsidP="002C1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Bahnschrift SemiBold Condensed">
    <w:panose1 w:val="020B0502040204020203"/>
    <w:charset w:val="A2"/>
    <w:family w:val="swiss"/>
    <w:pitch w:val="variable"/>
    <w:sig w:usb0="A00002C7" w:usb1="00000002" w:usb2="00000000" w:usb3="00000000" w:csb0="0000019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360AF" w14:textId="3F7246EC" w:rsidR="005976BC" w:rsidRDefault="00000000">
    <w:pPr>
      <w:pStyle w:val="AltBilgi"/>
    </w:pPr>
    <w:sdt>
      <w:sdtPr>
        <w:id w:val="-433744620"/>
        <w:docPartObj>
          <w:docPartGallery w:val="Page Numbers (Bottom of Page)"/>
          <w:docPartUnique/>
        </w:docPartObj>
      </w:sdtPr>
      <w:sdtContent>
        <w:r w:rsidR="005976BC">
          <w:rPr>
            <w:noProof/>
          </w:rPr>
          <mc:AlternateContent>
            <mc:Choice Requires="wpg">
              <w:drawing>
                <wp:anchor distT="0" distB="0" distL="114300" distR="114300" simplePos="0" relativeHeight="251662848" behindDoc="0" locked="0" layoutInCell="1" allowOverlap="1" wp14:anchorId="6AF780CB" wp14:editId="1E49CEB4">
                  <wp:simplePos x="0" y="0"/>
                  <wp:positionH relativeFrom="rightMargin">
                    <wp:align>left</wp:align>
                  </wp:positionH>
                  <wp:positionV relativeFrom="page">
                    <wp:posOffset>10355580</wp:posOffset>
                  </wp:positionV>
                  <wp:extent cx="358140" cy="381635"/>
                  <wp:effectExtent l="0" t="0" r="22860" b="18415"/>
                  <wp:wrapNone/>
                  <wp:docPr id="1091562239"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140" cy="381635"/>
                            <a:chOff x="1743" y="14699"/>
                            <a:chExt cx="688" cy="1129"/>
                          </a:xfrm>
                        </wpg:grpSpPr>
                        <wps:wsp>
                          <wps:cNvPr id="1559684028"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10404571"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3414CFC7" w14:textId="2C5BE4EF" w:rsidR="005976BC" w:rsidRDefault="005976BC">
                                <w:pPr>
                                  <w:pStyle w:val="AltBilgi"/>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F780CB" id="Grup 1" o:spid="_x0000_s1027" style="position:absolute;margin-left:0;margin-top:815.4pt;width:28.2pt;height:30.05pt;z-index:251662848;mso-position-horizontal:left;mso-position-horizontal-relative:right-margin-area;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">
                  <v:shapetype id="_x0000_t32" coordsize="21600,21600" o:spt="32" o:oned="t" path="m,l21600,21600e" filled="f">
                    <v:path arrowok="t" fillok="f" o:connecttype="none"/>
                    <o:lock v:ext="edit" shapetype="t"/>
                  </v:shapetype>
                  <v:shape id="AutoShape 77" o:spid="_x0000_s1028"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" strokecolor="#7f7f7f"/>
                  <v:rect id="Rectangle 78" o:spid="_x0000_s1029"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" filled="f" strokecolor="#7f7f7f">
                    <v:textbox>
                      <w:txbxContent>
                        <w:p w14:paraId="3414CFC7" w14:textId="2C5BE4EF" w:rsidR="005976BC" w:rsidRDefault="005976BC">
                          <w:pPr>
                            <w:pStyle w:val="AltBilgi"/>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v:textbox>
                  </v:rect>
                  <w10:wrap anchorx="margin" anchory="page"/>
                </v:group>
              </w:pict>
            </mc:Fallback>
          </mc:AlternateContent>
        </w:r>
        <w:r w:rsidR="004C2DCE">
          <w:t xml:space="preserve"> </w:t>
        </w:r>
      </w:sdtContent>
    </w:sdt>
    <w:r w:rsidR="004C2DCE">
      <w:t xml:space="preserve">                                                </w:t>
    </w:r>
  </w:p>
  <w:p w14:paraId="5AF42111" w14:textId="602EF105" w:rsidR="004C2DCE" w:rsidRDefault="004C2DCE">
    <w:pPr>
      <w:pStyle w:val="AltBilgi"/>
    </w:pPr>
    <w:r>
      <w:rPr>
        <w:noProof/>
      </w:rPr>
      <mc:AlternateContent>
        <mc:Choice Requires="wps">
          <w:drawing>
            <wp:anchor distT="0" distB="0" distL="114300" distR="114300" simplePos="0" relativeHeight="251664896" behindDoc="0" locked="0" layoutInCell="1" allowOverlap="1" wp14:anchorId="03E13A84" wp14:editId="02C53339">
              <wp:simplePos x="0" y="0"/>
              <wp:positionH relativeFrom="column">
                <wp:posOffset>4025496</wp:posOffset>
              </wp:positionH>
              <wp:positionV relativeFrom="paragraph">
                <wp:posOffset>360738</wp:posOffset>
              </wp:positionV>
              <wp:extent cx="1330036" cy="228427"/>
              <wp:effectExtent l="0" t="0" r="3810" b="635"/>
              <wp:wrapNone/>
              <wp:docPr id="1388622123" name="Metin Kutusu 4"/>
              <wp:cNvGraphicFramePr/>
              <a:graphic xmlns:a="http://schemas.openxmlformats.org/drawingml/2006/main">
                <a:graphicData uri="http://schemas.microsoft.com/office/word/2010/wordprocessingShape">
                  <wps:wsp>
                    <wps:cNvSpPr txBox="1"/>
                    <wps:spPr>
                      <a:xfrm>
                        <a:off x="0" y="0"/>
                        <a:ext cx="1330036" cy="228427"/>
                      </a:xfrm>
                      <a:prstGeom prst="rect">
                        <a:avLst/>
                      </a:prstGeom>
                      <a:solidFill>
                        <a:schemeClr val="lt1"/>
                      </a:solidFill>
                      <a:ln w="6350">
                        <a:noFill/>
                      </a:ln>
                    </wps:spPr>
                    <wps:txbx>
                      <w:txbxContent>
                        <w:p w14:paraId="61618BCE" w14:textId="6573BFA5" w:rsidR="004C2DCE" w:rsidRPr="008E3E5C" w:rsidRDefault="004C2DCE">
                          <w:pPr>
                            <w:rPr>
                              <w:rFonts w:ascii="Bahnschrift SemiBold Condensed" w:hAnsi="Bahnschrift SemiBold Condensed"/>
                              <w:b/>
                              <w:bCs/>
                              <w:sz w:val="18"/>
                              <w:szCs w:val="18"/>
                            </w:rPr>
                          </w:pPr>
                          <w:r w:rsidRPr="008E3E5C">
                            <w:rPr>
                              <w:rFonts w:ascii="Bahnschrift SemiBold Condensed" w:hAnsi="Bahnschrift SemiBold Condensed"/>
                              <w:b/>
                              <w:bCs/>
                              <w:sz w:val="18"/>
                              <w:szCs w:val="18"/>
                            </w:rPr>
                            <w:t xml:space="preserve">Mithatpaşa </w:t>
                          </w:r>
                          <w:proofErr w:type="gramStart"/>
                          <w:r w:rsidRPr="008E3E5C">
                            <w:rPr>
                              <w:rFonts w:ascii="Bahnschrift SemiBold Condensed" w:hAnsi="Bahnschrift SemiBold Condensed"/>
                              <w:b/>
                              <w:bCs/>
                              <w:sz w:val="18"/>
                              <w:szCs w:val="18"/>
                            </w:rPr>
                            <w:t>V.D :</w:t>
                          </w:r>
                          <w:proofErr w:type="gramEnd"/>
                          <w:r w:rsidRPr="008E3E5C">
                            <w:rPr>
                              <w:rFonts w:ascii="Bahnschrift SemiBold Condensed" w:hAnsi="Bahnschrift SemiBold Condensed"/>
                              <w:b/>
                              <w:bCs/>
                              <w:sz w:val="18"/>
                              <w:szCs w:val="18"/>
                            </w:rPr>
                            <w:t xml:space="preserve"> 645 010 4373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E13A84" id="_x0000_t202" coordsize="21600,21600" o:spt="202" path="m,l,21600r21600,l21600,xe">
              <v:stroke joinstyle="miter"/>
              <v:path gradientshapeok="t" o:connecttype="rect"/>
            </v:shapetype>
            <v:shape id="Metin Kutusu 4" o:spid="_x0000_s1030" type="#_x0000_t202" style="position:absolute;margin-left:316.95pt;margin-top:28.4pt;width:104.75pt;height: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" fillcolor="white [3201]" stroked="f" strokeweight=".5pt">
              <v:textbox>
                <w:txbxContent>
                  <w:p w14:paraId="61618BCE" w14:textId="6573BFA5" w:rsidR="004C2DCE" w:rsidRPr="008E3E5C" w:rsidRDefault="004C2DCE">
                    <w:pPr>
                      <w:rPr>
                        <w:rFonts w:ascii="Bahnschrift SemiBold Condensed" w:hAnsi="Bahnschrift SemiBold Condensed"/>
                        <w:b/>
                        <w:bCs/>
                        <w:sz w:val="18"/>
                        <w:szCs w:val="18"/>
                      </w:rPr>
                    </w:pPr>
                    <w:r w:rsidRPr="008E3E5C">
                      <w:rPr>
                        <w:rFonts w:ascii="Bahnschrift SemiBold Condensed" w:hAnsi="Bahnschrift SemiBold Condensed"/>
                        <w:b/>
                        <w:bCs/>
                        <w:sz w:val="18"/>
                        <w:szCs w:val="18"/>
                      </w:rPr>
                      <w:t xml:space="preserve">Mithatpaşa </w:t>
                    </w:r>
                    <w:proofErr w:type="gramStart"/>
                    <w:r w:rsidRPr="008E3E5C">
                      <w:rPr>
                        <w:rFonts w:ascii="Bahnschrift SemiBold Condensed" w:hAnsi="Bahnschrift SemiBold Condensed"/>
                        <w:b/>
                        <w:bCs/>
                        <w:sz w:val="18"/>
                        <w:szCs w:val="18"/>
                      </w:rPr>
                      <w:t>V.D :</w:t>
                    </w:r>
                    <w:proofErr w:type="gramEnd"/>
                    <w:r w:rsidRPr="008E3E5C">
                      <w:rPr>
                        <w:rFonts w:ascii="Bahnschrift SemiBold Condensed" w:hAnsi="Bahnschrift SemiBold Condensed"/>
                        <w:b/>
                        <w:bCs/>
                        <w:sz w:val="18"/>
                        <w:szCs w:val="18"/>
                      </w:rPr>
                      <w:t xml:space="preserve"> 645 010 4373</w:t>
                    </w:r>
                  </w:p>
                </w:txbxContent>
              </v:textbox>
            </v:shape>
          </w:pict>
        </mc:Fallback>
      </mc:AlternateContent>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8FA15" w14:textId="77777777" w:rsidR="005870F3" w:rsidRDefault="005870F3" w:rsidP="002C112D">
      <w:pPr>
        <w:spacing w:after="0" w:line="240" w:lineRule="auto"/>
      </w:pPr>
      <w:r>
        <w:separator/>
      </w:r>
    </w:p>
  </w:footnote>
  <w:footnote w:type="continuationSeparator" w:id="0">
    <w:p w14:paraId="62752405" w14:textId="77777777" w:rsidR="005870F3" w:rsidRDefault="005870F3" w:rsidP="002C11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35DDA" w14:textId="77777777" w:rsidR="004962CF" w:rsidRDefault="00000000">
    <w:pPr>
      <w:pStyle w:val="stBilgi"/>
    </w:pPr>
    <w:r>
      <w:rPr>
        <w:noProof/>
        <w:lang w:eastAsia="tr-TR"/>
      </w:rPr>
      <w:pict w14:anchorId="390C05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2668485" o:spid="_x0000_s1048" type="#_x0000_t75" style="position:absolute;margin-left:0;margin-top:0;width:595.45pt;height:842.15pt;z-index:-251658752;mso-position-horizontal:center;mso-position-horizontal-relative:margin;mso-position-vertical:center;mso-position-vertical-relative:margin" o:allowincell="f">
          <v:imagedata r:id="rId1" o:title="antetli_kagit_copy-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791A" w14:textId="53F011E2" w:rsidR="003D65A6" w:rsidRPr="006E290E" w:rsidRDefault="00A30082" w:rsidP="003D65A6">
    <w:pPr>
      <w:jc w:val="center"/>
      <w:rPr>
        <w:b/>
        <w:sz w:val="28"/>
        <w:szCs w:val="28"/>
      </w:rPr>
    </w:pPr>
    <w:r>
      <w:rPr>
        <w:rFonts w:ascii="Times New Roman" w:hAnsi="Times New Roman"/>
        <w:noProof/>
        <w:sz w:val="24"/>
        <w:szCs w:val="24"/>
        <w:lang w:eastAsia="tr-TR"/>
      </w:rPr>
      <mc:AlternateContent>
        <mc:Choice Requires="wps">
          <w:drawing>
            <wp:anchor distT="45720" distB="45720" distL="114300" distR="114300" simplePos="0" relativeHeight="251660800" behindDoc="0" locked="0" layoutInCell="1" allowOverlap="1" wp14:anchorId="665817D5" wp14:editId="09777134">
              <wp:simplePos x="0" y="0"/>
              <wp:positionH relativeFrom="margin">
                <wp:posOffset>533400</wp:posOffset>
              </wp:positionH>
              <wp:positionV relativeFrom="paragraph">
                <wp:posOffset>304165</wp:posOffset>
              </wp:positionV>
              <wp:extent cx="5676900" cy="274320"/>
              <wp:effectExtent l="0" t="0" r="0" b="0"/>
              <wp:wrapSquare wrapText="bothSides"/>
              <wp:docPr id="217"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274320"/>
                      </a:xfrm>
                      <a:prstGeom prst="rect">
                        <a:avLst/>
                      </a:prstGeom>
                      <a:solidFill>
                        <a:srgbClr val="FFFFFF"/>
                      </a:solidFill>
                      <a:ln w="9525">
                        <a:noFill/>
                        <a:miter lim="800000"/>
                        <a:headEnd/>
                        <a:tailEnd/>
                      </a:ln>
                    </wps:spPr>
                    <wps:txbx>
                      <w:txbxContent>
                        <w:p w14:paraId="5C97398B" w14:textId="77777777" w:rsidR="00A30082" w:rsidRPr="005976BC" w:rsidRDefault="00A30082" w:rsidP="00A30082">
                          <w:pPr>
                            <w:jc w:val="center"/>
                            <w:rPr>
                              <w:b/>
                              <w:bCs/>
                              <w:color w:val="FF0000"/>
                              <w:sz w:val="20"/>
                              <w:szCs w:val="20"/>
                            </w:rPr>
                          </w:pPr>
                          <w:r w:rsidRPr="005976BC">
                            <w:rPr>
                              <w:b/>
                              <w:bCs/>
                              <w:color w:val="FF0000"/>
                              <w:sz w:val="20"/>
                              <w:szCs w:val="20"/>
                            </w:rPr>
                            <w:t>İLGİLİ BİRİMLER TALİMATNAMELERİ A2 BOYUTUNDA ÇOĞALTIP ASMALIDIR</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5817D5" id="_x0000_t202" coordsize="21600,21600" o:spt="202" path="m,l,21600r21600,l21600,xe">
              <v:stroke joinstyle="miter"/>
              <v:path gradientshapeok="t" o:connecttype="rect"/>
            </v:shapetype>
            <v:shape id="Metin Kutusu 1" o:spid="_x0000_s1026" type="#_x0000_t202" style="position:absolute;left:0;text-align:left;margin-left:42pt;margin-top:23.95pt;width:447pt;height:21.6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" stroked="f">
              <v:textbox>
                <w:txbxContent>
                  <w:p w14:paraId="5C97398B" w14:textId="77777777" w:rsidR="00A30082" w:rsidRPr="005976BC" w:rsidRDefault="00A30082" w:rsidP="00A30082">
                    <w:pPr>
                      <w:jc w:val="center"/>
                      <w:rPr>
                        <w:b/>
                        <w:bCs/>
                        <w:color w:val="FF0000"/>
                        <w:sz w:val="20"/>
                        <w:szCs w:val="20"/>
                      </w:rPr>
                    </w:pPr>
                    <w:r w:rsidRPr="005976BC">
                      <w:rPr>
                        <w:b/>
                        <w:bCs/>
                        <w:color w:val="FF0000"/>
                        <w:sz w:val="20"/>
                        <w:szCs w:val="20"/>
                      </w:rPr>
                      <w:t>İLGİLİ BİRİMLER TALİMATNAMELERİ A2 BOYUTUNDA ÇOĞALTIP ASMALIDIR</w:t>
                    </w:r>
                  </w:p>
                </w:txbxContent>
              </v:textbox>
              <w10:wrap type="square" anchorx="margin"/>
            </v:shape>
          </w:pict>
        </mc:Fallback>
      </mc:AlternateContent>
    </w:r>
    <w:r w:rsidR="003D65A6">
      <w:rPr>
        <w:b/>
        <w:sz w:val="28"/>
        <w:szCs w:val="28"/>
      </w:rPr>
      <w:t xml:space="preserve">         </w:t>
    </w:r>
    <w:r w:rsidR="003D65A6" w:rsidRPr="006E290E">
      <w:rPr>
        <w:b/>
        <w:sz w:val="28"/>
        <w:szCs w:val="28"/>
      </w:rPr>
      <w:t>1- ALT YAPI</w:t>
    </w:r>
    <w:r w:rsidR="003D65A6">
      <w:rPr>
        <w:b/>
        <w:sz w:val="28"/>
        <w:szCs w:val="28"/>
      </w:rPr>
      <w:t xml:space="preserve"> – </w:t>
    </w:r>
    <w:proofErr w:type="gramStart"/>
    <w:r w:rsidR="003D65A6" w:rsidRPr="006E290E">
      <w:rPr>
        <w:b/>
        <w:sz w:val="28"/>
        <w:szCs w:val="28"/>
      </w:rPr>
      <w:t>IZGARALAR</w:t>
    </w:r>
    <w:r w:rsidR="003D65A6">
      <w:rPr>
        <w:b/>
        <w:sz w:val="28"/>
        <w:szCs w:val="28"/>
      </w:rPr>
      <w:t xml:space="preserve"> </w:t>
    </w:r>
    <w:r w:rsidR="003D65A6" w:rsidRPr="006E290E">
      <w:rPr>
        <w:b/>
        <w:sz w:val="28"/>
        <w:szCs w:val="28"/>
      </w:rPr>
      <w:t>-</w:t>
    </w:r>
    <w:proofErr w:type="gramEnd"/>
    <w:r w:rsidR="003D65A6">
      <w:rPr>
        <w:b/>
        <w:sz w:val="28"/>
        <w:szCs w:val="28"/>
      </w:rPr>
      <w:t xml:space="preserve"> </w:t>
    </w:r>
    <w:r w:rsidR="003D65A6" w:rsidRPr="006E290E">
      <w:rPr>
        <w:b/>
        <w:sz w:val="28"/>
        <w:szCs w:val="28"/>
      </w:rPr>
      <w:t>GİDERLER PERİYODİK BAKIM TALİMAT</w:t>
    </w:r>
    <w:r w:rsidR="003D65A6">
      <w:rPr>
        <w:b/>
        <w:sz w:val="28"/>
        <w:szCs w:val="28"/>
      </w:rPr>
      <w:t>I</w:t>
    </w:r>
  </w:p>
  <w:p w14:paraId="63E1D720" w14:textId="2D6BF84D" w:rsidR="003D65A6" w:rsidRDefault="003D65A6" w:rsidP="003D65A6">
    <w:pPr>
      <w:pStyle w:val="stBilgi"/>
    </w:pPr>
  </w:p>
  <w:p w14:paraId="4FF08F6D" w14:textId="63E6ECB9" w:rsidR="004962CF" w:rsidRDefault="00000000">
    <w:pPr>
      <w:pStyle w:val="stBilgi"/>
    </w:pPr>
    <w:r>
      <w:rPr>
        <w:noProof/>
        <w:lang w:eastAsia="tr-TR"/>
      </w:rPr>
      <w:pict w14:anchorId="1D38DB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2668486" o:spid="_x0000_s1049" type="#_x0000_t75" style="position:absolute;margin-left:0;margin-top:0;width:595.45pt;height:842.15pt;z-index:-251652608;mso-position-horizontal:center;mso-position-horizontal-relative:margin;mso-position-vertical:center;mso-position-vertical-relative:margin" o:allowincell="f">
          <v:imagedata r:id="rId1" o:title="antetli_kagit_copy-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9737F" w14:textId="77777777" w:rsidR="004962CF" w:rsidRDefault="00000000">
    <w:pPr>
      <w:pStyle w:val="stBilgi"/>
    </w:pPr>
    <w:r>
      <w:rPr>
        <w:noProof/>
        <w:lang w:eastAsia="tr-TR"/>
      </w:rPr>
      <w:pict w14:anchorId="2954F9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2668484" o:spid="_x0000_s1047" type="#_x0000_t75" style="position:absolute;margin-left:0;margin-top:0;width:595.45pt;height:842.15pt;z-index:-251659776;mso-position-horizontal:center;mso-position-horizontal-relative:margin;mso-position-vertical:center;mso-position-vertical-relative:margin" o:allowincell="f">
          <v:imagedata r:id="rId1" o:title="antetli_kagit_copy-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231"/>
    <w:rsid w:val="00260052"/>
    <w:rsid w:val="002C112D"/>
    <w:rsid w:val="003D65A6"/>
    <w:rsid w:val="00466231"/>
    <w:rsid w:val="004962CF"/>
    <w:rsid w:val="004C2DCE"/>
    <w:rsid w:val="00534EB1"/>
    <w:rsid w:val="00582EFB"/>
    <w:rsid w:val="005870F3"/>
    <w:rsid w:val="005976BC"/>
    <w:rsid w:val="005D3F15"/>
    <w:rsid w:val="00634D1D"/>
    <w:rsid w:val="007C34B4"/>
    <w:rsid w:val="008E3E5C"/>
    <w:rsid w:val="00A30082"/>
    <w:rsid w:val="00B24D06"/>
    <w:rsid w:val="00B307DC"/>
    <w:rsid w:val="00C264B9"/>
    <w:rsid w:val="00C361C1"/>
    <w:rsid w:val="00D151D7"/>
    <w:rsid w:val="00E462A7"/>
    <w:rsid w:val="00EB62A1"/>
    <w:rsid w:val="00F27BC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2C8AA3"/>
  <w15:chartTrackingRefBased/>
  <w15:docId w15:val="{6FD9A6EF-F8BA-49AD-B29E-D142C7D3D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4B4"/>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C112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C112D"/>
  </w:style>
  <w:style w:type="paragraph" w:styleId="AltBilgi">
    <w:name w:val="footer"/>
    <w:basedOn w:val="Normal"/>
    <w:link w:val="AltBilgiChar"/>
    <w:uiPriority w:val="99"/>
    <w:unhideWhenUsed/>
    <w:rsid w:val="002C112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C112D"/>
  </w:style>
  <w:style w:type="paragraph" w:styleId="ListeParagraf">
    <w:name w:val="List Paragraph"/>
    <w:basedOn w:val="Normal"/>
    <w:uiPriority w:val="34"/>
    <w:qFormat/>
    <w:rsid w:val="007C34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rhan\Desktop\&#350;ABLONLAR\ANTETL&#304;%20KA&#286;IT%20AB&#304;DE%202023.dot"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336059-853B-4185-B09D-C33AA3C7E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ANTETLİ KAĞIT ABİDE 2023</Template>
  <TotalTime>27</TotalTime>
  <Pages>1</Pages>
  <Words>331</Words>
  <Characters>1892</Characters>
  <Application>Microsoft Office Word</Application>
  <DocSecurity>0</DocSecurity>
  <Lines>15</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orhan pekdemir</dc:creator>
  <cp:keywords/>
  <dc:description/>
  <cp:lastModifiedBy>Orhan PEKDEMİR</cp:lastModifiedBy>
  <cp:revision>6</cp:revision>
  <dcterms:created xsi:type="dcterms:W3CDTF">2023-12-31T12:34:00Z</dcterms:created>
  <dcterms:modified xsi:type="dcterms:W3CDTF">2024-02-16T09:47:00Z</dcterms:modified>
</cp:coreProperties>
</file>