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95A1" w14:textId="7F3FAF24" w:rsidR="00810606" w:rsidRPr="00843E8F" w:rsidRDefault="00D57AF4" w:rsidP="0010145B">
      <w:pPr>
        <w:ind w:left="-284"/>
        <w:rPr>
          <w:b/>
          <w:sz w:val="28"/>
          <w:szCs w:val="28"/>
        </w:rPr>
      </w:pP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1312" behindDoc="0" locked="0" layoutInCell="1" allowOverlap="1" wp14:anchorId="5D4B95F0" wp14:editId="3F64FCDF">
            <wp:simplePos x="0" y="0"/>
            <wp:positionH relativeFrom="column">
              <wp:posOffset>-229870</wp:posOffset>
            </wp:positionH>
            <wp:positionV relativeFrom="paragraph">
              <wp:posOffset>292100</wp:posOffset>
            </wp:positionV>
            <wp:extent cx="1673860" cy="1684655"/>
            <wp:effectExtent l="0" t="0" r="0" b="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6192" behindDoc="0" locked="0" layoutInCell="1" allowOverlap="1" wp14:anchorId="02211401" wp14:editId="6BD4FE54">
            <wp:simplePos x="0" y="0"/>
            <wp:positionH relativeFrom="column">
              <wp:posOffset>1692275</wp:posOffset>
            </wp:positionH>
            <wp:positionV relativeFrom="paragraph">
              <wp:posOffset>6350</wp:posOffset>
            </wp:positionV>
            <wp:extent cx="2145665" cy="2261235"/>
            <wp:effectExtent l="0" t="0" r="0" b="0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0D5"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 wp14:anchorId="75D24DC5" wp14:editId="3DD75906">
            <wp:simplePos x="0" y="0"/>
            <wp:positionH relativeFrom="column">
              <wp:posOffset>4292600</wp:posOffset>
            </wp:positionH>
            <wp:positionV relativeFrom="paragraph">
              <wp:posOffset>174625</wp:posOffset>
            </wp:positionV>
            <wp:extent cx="222885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15" y="21380"/>
                <wp:lineTo x="21415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383430" w14:textId="77777777" w:rsidR="00B969D8" w:rsidRDefault="00B969D8" w:rsidP="00AE0D3C">
      <w:pPr>
        <w:rPr>
          <w:b/>
          <w:color w:val="FFFFFF" w:themeColor="background1"/>
          <w:highlight w:val="red"/>
        </w:rPr>
      </w:pPr>
    </w:p>
    <w:p w14:paraId="48CB70DF" w14:textId="77777777" w:rsidR="00B969D8" w:rsidRDefault="00B969D8" w:rsidP="00AE0D3C">
      <w:pPr>
        <w:rPr>
          <w:b/>
          <w:color w:val="FFFFFF" w:themeColor="background1"/>
          <w:highlight w:val="red"/>
        </w:rPr>
      </w:pPr>
    </w:p>
    <w:p w14:paraId="20D4EE02" w14:textId="06DE948C" w:rsidR="0032247A" w:rsidRPr="00AE0D3C" w:rsidRDefault="00AE0D3C" w:rsidP="00AE0D3C">
      <w:pPr>
        <w:rPr>
          <w:b/>
        </w:rPr>
      </w:pPr>
      <w:r w:rsidRPr="00BD1BD0">
        <w:rPr>
          <w:b/>
        </w:rPr>
        <w:t>1-</w:t>
      </w:r>
      <w:r w:rsidR="00B64DC7" w:rsidRPr="00BD1BD0">
        <w:rPr>
          <w:b/>
        </w:rPr>
        <w:t xml:space="preserve">İŞ YAPILACAK ALANDA </w:t>
      </w:r>
      <w:r w:rsidR="0032247A" w:rsidRPr="00BD1BD0">
        <w:rPr>
          <w:b/>
        </w:rPr>
        <w:t>İŞ GÜVENLİĞİ SAĞLANMASI</w:t>
      </w:r>
      <w:r w:rsidRPr="00BD1BD0">
        <w:rPr>
          <w:b/>
        </w:rPr>
        <w:t xml:space="preserve"> </w:t>
      </w:r>
    </w:p>
    <w:p w14:paraId="23BB832B" w14:textId="72AA0E1E" w:rsidR="008228DD" w:rsidRPr="00AE0D3C" w:rsidRDefault="0032247A" w:rsidP="00BD1BD0">
      <w:pPr>
        <w:pStyle w:val="ListeParagraf"/>
        <w:ind w:left="-142" w:right="-284" w:firstLine="142"/>
        <w:jc w:val="both"/>
      </w:pPr>
      <w:r w:rsidRPr="00AE0D3C">
        <w:t>İşlem yapacak kişi yâda kişiler, çalışacağı iş ile ilgili mesleki ehliyeti olan, sigortalı, iş güvenlik eğitimi almış (</w:t>
      </w:r>
      <w:r w:rsidR="00F9576A" w:rsidRPr="00AE0D3C">
        <w:t>baret, eldiven, işe</w:t>
      </w:r>
      <w:r w:rsidRPr="00AE0D3C">
        <w:t xml:space="preserve"> uygun elbise, </w:t>
      </w:r>
      <w:r w:rsidR="00F9576A" w:rsidRPr="00AE0D3C">
        <w:t>maske, gözlük</w:t>
      </w:r>
      <w:r w:rsidR="007D24E1" w:rsidRPr="00AE0D3C">
        <w:t xml:space="preserve"> </w:t>
      </w:r>
      <w:r w:rsidRPr="00AE0D3C">
        <w:t>vb</w:t>
      </w:r>
      <w:r w:rsidR="00A1529A">
        <w:t>.</w:t>
      </w:r>
      <w:r w:rsidRPr="00AE0D3C">
        <w:t xml:space="preserve">)  </w:t>
      </w:r>
      <w:proofErr w:type="gramStart"/>
      <w:r w:rsidRPr="00AE0D3C">
        <w:t>bağlı</w:t>
      </w:r>
      <w:proofErr w:type="gramEnd"/>
      <w:r w:rsidRPr="00AE0D3C">
        <w:t xml:space="preserve"> olduğu kurum veya firma bilgisi dâhilinde, yalnız</w:t>
      </w:r>
      <w:r w:rsidR="00A1529A">
        <w:t xml:space="preserve"> </w:t>
      </w:r>
      <w:r w:rsidRPr="00AE0D3C">
        <w:t>(tek kişi olarak)</w:t>
      </w:r>
      <w:r w:rsidR="00A1529A">
        <w:t xml:space="preserve"> </w:t>
      </w:r>
      <w:r w:rsidRPr="00AE0D3C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04AA4EC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2-İŞE BAŞLAMA FORMU DOLDURULMASI</w:t>
      </w:r>
    </w:p>
    <w:p w14:paraId="742605B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3-PERİYODİK BAKIMDA HANGİ DÖNEM OLDUĞU FORMDA BELİRTİLMELİ</w:t>
      </w:r>
    </w:p>
    <w:p w14:paraId="71B69DBD" w14:textId="5D7DBBDD" w:rsidR="0032247A" w:rsidRPr="00AE0D3C" w:rsidRDefault="0032247A" w:rsidP="00441924">
      <w:pPr>
        <w:ind w:right="-284"/>
        <w:rPr>
          <w:b/>
        </w:rPr>
      </w:pPr>
      <w:r w:rsidRPr="00AE0D3C">
        <w:rPr>
          <w:b/>
        </w:rPr>
        <w:t>4-</w:t>
      </w:r>
      <w:r w:rsidR="00761201"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05CE4E87" w14:textId="77777777" w:rsidR="0032247A" w:rsidRPr="00AE0D3C" w:rsidRDefault="0032247A" w:rsidP="00441924">
      <w:pPr>
        <w:rPr>
          <w:b/>
        </w:rPr>
      </w:pPr>
      <w:r w:rsidRPr="00AE0D3C">
        <w:rPr>
          <w:b/>
        </w:rPr>
        <w:t>5-İŞ VE İŞLEM DETAYLARI</w:t>
      </w:r>
    </w:p>
    <w:p w14:paraId="62FACE82" w14:textId="70EAB34A" w:rsidR="003C5184" w:rsidRPr="00103E8B" w:rsidRDefault="00103E8B" w:rsidP="00103E8B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 xml:space="preserve">Ziyaretçi yoğunluğundan otoparkların haricinde çamlık alanlara </w:t>
      </w:r>
      <w:r w:rsidR="00BD1BD0">
        <w:rPr>
          <w:bCs/>
        </w:rPr>
        <w:t>tretuvarlarında</w:t>
      </w:r>
      <w:r>
        <w:rPr>
          <w:bCs/>
        </w:rPr>
        <w:t xml:space="preserve"> aşarak araç parkları yapıldığından genellikle bordür ve taşlar bozulmaktadır. Ayda bir kontrollerinin yapılması gerekmektedir.</w:t>
      </w:r>
    </w:p>
    <w:p w14:paraId="0967DBAD" w14:textId="09317AEF" w:rsidR="00103E8B" w:rsidRPr="00997BA6" w:rsidRDefault="00997BA6" w:rsidP="00103E8B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>Yürüme yollarında genellikle çim ve çiçek üzerlerine basarak resim çekinildiğinden noktasal çim ve çiçek bozulmaları görülmektedir. Gerekli iyileştirmenin 10 (on) günde bir yapılması gerekmektedir.</w:t>
      </w:r>
    </w:p>
    <w:p w14:paraId="72862D4D" w14:textId="0C71A63A" w:rsidR="00997BA6" w:rsidRPr="00867895" w:rsidRDefault="00997BA6" w:rsidP="00103E8B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 xml:space="preserve">Ağaçlık alanlarda piknik </w:t>
      </w:r>
      <w:r w:rsidR="00BD1BD0">
        <w:rPr>
          <w:bCs/>
        </w:rPr>
        <w:t>benzeri</w:t>
      </w:r>
      <w:r>
        <w:rPr>
          <w:bCs/>
        </w:rPr>
        <w:t xml:space="preserve"> </w:t>
      </w:r>
      <w:r w:rsidR="00EC5A05">
        <w:rPr>
          <w:bCs/>
        </w:rPr>
        <w:t xml:space="preserve">gruplaşarak oturmalar görülmektedir. Ya çöpler olduğu yerde bırakılmakta ya da tehlikeli mevsimde sigara izmarit ve ateşlerin bırakılarak gidilebiliyor. Günün belli saatlerinde </w:t>
      </w:r>
      <w:r w:rsidR="00194232">
        <w:rPr>
          <w:bCs/>
        </w:rPr>
        <w:t xml:space="preserve">devriye gezdirilmesi gerekmektedir. Abide batı tarafındaki otobüs duraklarına inen patika yol gerekli </w:t>
      </w:r>
      <w:r w:rsidR="00867895">
        <w:rPr>
          <w:bCs/>
        </w:rPr>
        <w:t>korkuluk ve trabzan bakımları 10 (on) günde bir kontrol edilmelidir.</w:t>
      </w:r>
    </w:p>
    <w:p w14:paraId="172BAE33" w14:textId="70DF2D70" w:rsidR="003877C1" w:rsidRPr="003877C1" w:rsidRDefault="00867895" w:rsidP="003877C1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 xml:space="preserve">Ağaçlık alan çok büyük olduğundan serbest bölgelerden ziyaretçi girdiği ve çıktıkları </w:t>
      </w:r>
      <w:r w:rsidR="003877C1">
        <w:rPr>
          <w:bCs/>
        </w:rPr>
        <w:t>görülmektedir. Mümkün olduğu kadar genel alanlara yönlendirilmeleri dikkat edilmelidir.</w:t>
      </w:r>
    </w:p>
    <w:p w14:paraId="57484782" w14:textId="77777777" w:rsidR="003C5184" w:rsidRDefault="003C5184" w:rsidP="003C5184">
      <w:pPr>
        <w:rPr>
          <w:b/>
        </w:rPr>
      </w:pPr>
    </w:p>
    <w:p w14:paraId="0E30824A" w14:textId="0AEC2A2F" w:rsidR="0010145B" w:rsidRPr="003C5184" w:rsidRDefault="0010145B" w:rsidP="003C5184">
      <w:pPr>
        <w:rPr>
          <w:b/>
        </w:rPr>
      </w:pPr>
      <w:r w:rsidRPr="003C5184">
        <w:rPr>
          <w:b/>
        </w:rPr>
        <w:t>6-İŞ BİTİRME FORMUNU DOLDURULMASI</w:t>
      </w:r>
    </w:p>
    <w:p w14:paraId="76031716" w14:textId="77777777" w:rsidR="0010145B" w:rsidRPr="00AE0D3C" w:rsidRDefault="0010145B" w:rsidP="0010145B">
      <w:r w:rsidRPr="00AE0D3C">
        <w:rPr>
          <w:b/>
        </w:rPr>
        <w:t>7- EDİNİLEN BİLGİ VE NOTLARIN GEREKLİ ARŞİVE VERİLMESİ</w:t>
      </w:r>
      <w:r w:rsidR="00AA1E32" w:rsidRPr="00AE0D3C">
        <w:tab/>
      </w:r>
    </w:p>
    <w:p w14:paraId="425402CF" w14:textId="77777777" w:rsidR="00B969D8" w:rsidRDefault="00B969D8" w:rsidP="00F871E8">
      <w:pPr>
        <w:tabs>
          <w:tab w:val="left" w:pos="7697"/>
        </w:tabs>
        <w:rPr>
          <w:b/>
        </w:rPr>
      </w:pPr>
    </w:p>
    <w:p w14:paraId="6F99AEC2" w14:textId="4418075F" w:rsidR="00F871E8" w:rsidRPr="00441924" w:rsidRDefault="00441924" w:rsidP="00F871E8">
      <w:pPr>
        <w:tabs>
          <w:tab w:val="left" w:pos="7697"/>
        </w:tabs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</w:t>
      </w:r>
      <w:r w:rsidR="00AA1E32" w:rsidRPr="00441924">
        <w:rPr>
          <w:bCs/>
        </w:rPr>
        <w:t>ORHAN PEKDEMİR</w:t>
      </w:r>
    </w:p>
    <w:sectPr w:rsidR="00F871E8" w:rsidRPr="00441924" w:rsidSect="00803D8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7D0FE" w14:textId="77777777" w:rsidR="00803D8B" w:rsidRDefault="00803D8B" w:rsidP="00205334">
      <w:pPr>
        <w:spacing w:after="0" w:line="240" w:lineRule="auto"/>
      </w:pPr>
      <w:r>
        <w:separator/>
      </w:r>
    </w:p>
  </w:endnote>
  <w:endnote w:type="continuationSeparator" w:id="0">
    <w:p w14:paraId="2483E501" w14:textId="77777777" w:rsidR="00803D8B" w:rsidRDefault="00803D8B" w:rsidP="0020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46D9E" w14:textId="062DFB4A" w:rsidR="00C67437" w:rsidRDefault="007F7807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75A358D" wp14:editId="765744E4">
              <wp:simplePos x="0" y="0"/>
              <wp:positionH relativeFrom="column">
                <wp:posOffset>4163290</wp:posOffset>
              </wp:positionH>
              <wp:positionV relativeFrom="paragraph">
                <wp:posOffset>339437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C55D2E" w14:textId="77777777" w:rsidR="007F7807" w:rsidRDefault="007F7807" w:rsidP="007F7807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Mithatpaşa </w:t>
                          </w:r>
                          <w:proofErr w:type="gramStart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V.D :</w:t>
                          </w:r>
                          <w:proofErr w:type="gramEnd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5A358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27.8pt;margin-top:26.75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" fillcolor="white [3201]" stroked="f" strokeweight=".5pt">
              <v:textbox>
                <w:txbxContent>
                  <w:p w14:paraId="5AC55D2E" w14:textId="77777777" w:rsidR="007F7807" w:rsidRDefault="007F7807" w:rsidP="007F7807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Mithatpaşa </w:t>
                    </w:r>
                    <w:proofErr w:type="gramStart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V.D :</w:t>
                    </w:r>
                    <w:proofErr w:type="gramEnd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 645 010 4373</w:t>
                    </w:r>
                  </w:p>
                </w:txbxContent>
              </v:textbox>
            </v:shape>
          </w:pict>
        </mc:Fallback>
      </mc:AlternateContent>
    </w:r>
    <w:r w:rsidR="007E0154"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886A35E" wp14:editId="74C3A20B">
              <wp:simplePos x="0" y="0"/>
              <wp:positionH relativeFrom="column">
                <wp:posOffset>6029325</wp:posOffset>
              </wp:positionH>
              <wp:positionV relativeFrom="paragraph">
                <wp:posOffset>283845</wp:posOffset>
              </wp:positionV>
              <wp:extent cx="358140" cy="232410"/>
              <wp:effectExtent l="0" t="0" r="22860" b="15240"/>
              <wp:wrapNone/>
              <wp:docPr id="610404571" name="Dikdörtg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4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03613A9" w14:textId="14F74505" w:rsidR="007E0154" w:rsidRDefault="007E0154" w:rsidP="007E0154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86A35E" id="Dikdörtgen 1" o:spid="_x0000_s1028" style="position:absolute;margin-left:474.75pt;margin-top:22.35pt;width:28.2pt;height:1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" filled="f" strokecolor="#7f7f7f">
              <v:textbox>
                <w:txbxContent>
                  <w:p w14:paraId="003613A9" w14:textId="14F74505" w:rsidR="007E0154" w:rsidRDefault="007E0154" w:rsidP="007E0154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20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34" type="#_x0000_t75" style="position:absolute;margin-left:-49.7pt;margin-top:-93.55pt;width:595.45pt;height:842.15pt;z-index:-251657728;mso-position-horizontal-relative:margin;mso-position-vertical-relative:margin" o:allowincell="f">
          <v:imagedata r:id="rId1" o:title="antetli_kagit_copy-01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E193C" w14:textId="77777777" w:rsidR="00803D8B" w:rsidRDefault="00803D8B" w:rsidP="00205334">
      <w:pPr>
        <w:spacing w:after="0" w:line="240" w:lineRule="auto"/>
      </w:pPr>
      <w:r>
        <w:separator/>
      </w:r>
    </w:p>
  </w:footnote>
  <w:footnote w:type="continuationSeparator" w:id="0">
    <w:p w14:paraId="258D0951" w14:textId="77777777" w:rsidR="00803D8B" w:rsidRDefault="00803D8B" w:rsidP="0020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F183" w14:textId="77777777" w:rsidR="00205334" w:rsidRDefault="00000000">
    <w:pPr>
      <w:pStyle w:val="stBilgi"/>
    </w:pPr>
    <w:r>
      <w:rPr>
        <w:noProof/>
        <w:lang w:eastAsia="tr-TR"/>
      </w:rPr>
      <w:pict w14:anchorId="32768B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2" o:spid="_x0000_s1032" type="#_x0000_t75" style="position:absolute;margin-left:0;margin-top:0;width:553.45pt;height:811.45pt;z-index:-251658752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DB9D4" w14:textId="77777777" w:rsidR="00FC6E1E" w:rsidRDefault="000606D3" w:rsidP="00FC6E1E">
    <w:pPr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      </w:t>
    </w:r>
    <w:r w:rsidR="00AA08A8">
      <w:rPr>
        <w:b/>
        <w:sz w:val="28"/>
        <w:szCs w:val="28"/>
      </w:rPr>
      <w:t>1</w:t>
    </w:r>
    <w:r w:rsidR="00C000B8">
      <w:rPr>
        <w:b/>
        <w:sz w:val="28"/>
        <w:szCs w:val="28"/>
      </w:rPr>
      <w:t>8</w:t>
    </w:r>
    <w:r w:rsidR="00444400">
      <w:rPr>
        <w:b/>
        <w:sz w:val="28"/>
        <w:szCs w:val="28"/>
      </w:rPr>
      <w:t xml:space="preserve"> </w:t>
    </w:r>
    <w:r w:rsidR="001F5931">
      <w:rPr>
        <w:b/>
        <w:sz w:val="28"/>
        <w:szCs w:val="28"/>
      </w:rPr>
      <w:t>–</w:t>
    </w:r>
    <w:r w:rsidR="00441924">
      <w:rPr>
        <w:b/>
        <w:sz w:val="28"/>
        <w:szCs w:val="28"/>
      </w:rPr>
      <w:t xml:space="preserve"> </w:t>
    </w:r>
    <w:r w:rsidR="00103E8B">
      <w:rPr>
        <w:b/>
        <w:sz w:val="28"/>
        <w:szCs w:val="28"/>
      </w:rPr>
      <w:t xml:space="preserve">OTOPARK, </w:t>
    </w:r>
    <w:r w:rsidR="00C000B8">
      <w:rPr>
        <w:b/>
        <w:sz w:val="28"/>
        <w:szCs w:val="28"/>
      </w:rPr>
      <w:t>YÜRÜME YOLLARI VE AĞAÇLIK ALANLARIN</w:t>
    </w:r>
    <w:r w:rsidR="00FC6E1E">
      <w:rPr>
        <w:b/>
        <w:sz w:val="28"/>
        <w:szCs w:val="28"/>
      </w:rPr>
      <w:t xml:space="preserve"> </w:t>
    </w:r>
  </w:p>
  <w:p w14:paraId="432A5D01" w14:textId="01F854CD" w:rsidR="00A376B0" w:rsidRPr="00726391" w:rsidRDefault="00FC6E1E" w:rsidP="00FC6E1E">
    <w:pPr>
      <w:jc w:val="center"/>
      <w:rPr>
        <w:b/>
        <w:sz w:val="28"/>
        <w:szCs w:val="28"/>
      </w:rPr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3F5F483D" wp14:editId="43CA609F">
              <wp:simplePos x="0" y="0"/>
              <wp:positionH relativeFrom="margin">
                <wp:posOffset>637775</wp:posOffset>
              </wp:positionH>
              <wp:positionV relativeFrom="paragraph">
                <wp:posOffset>298381</wp:posOffset>
              </wp:positionV>
              <wp:extent cx="5676900" cy="274320"/>
              <wp:effectExtent l="0" t="0" r="0" b="0"/>
              <wp:wrapSquare wrapText="bothSides"/>
              <wp:docPr id="217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630FBF" w14:textId="77777777" w:rsidR="00FC6E1E" w:rsidRPr="007E0154" w:rsidRDefault="00FC6E1E" w:rsidP="00FC6E1E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7E0154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5F483D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left:0;text-align:left;margin-left:50.2pt;margin-top:23.5pt;width:447pt;height:21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" stroked="f">
              <v:textbox>
                <w:txbxContent>
                  <w:p w14:paraId="45630FBF" w14:textId="77777777" w:rsidR="00FC6E1E" w:rsidRPr="007E0154" w:rsidRDefault="00FC6E1E" w:rsidP="00FC6E1E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7E0154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C0404">
      <w:rPr>
        <w:b/>
        <w:sz w:val="28"/>
        <w:szCs w:val="28"/>
      </w:rPr>
      <w:t xml:space="preserve"> BAKIM</w:t>
    </w:r>
    <w:r w:rsidR="00AA08A8">
      <w:rPr>
        <w:b/>
        <w:sz w:val="28"/>
        <w:szCs w:val="28"/>
      </w:rPr>
      <w:t xml:space="preserve"> ONARIM</w:t>
    </w:r>
    <w:r w:rsidR="00263B07">
      <w:rPr>
        <w:b/>
        <w:sz w:val="28"/>
        <w:szCs w:val="28"/>
      </w:rPr>
      <w:t xml:space="preserve"> TALİMA</w:t>
    </w:r>
    <w:r w:rsidR="00C67437">
      <w:rPr>
        <w:b/>
        <w:sz w:val="28"/>
        <w:szCs w:val="28"/>
      </w:rPr>
      <w:t>T</w:t>
    </w:r>
    <w:r w:rsidR="00263B07">
      <w:rPr>
        <w:b/>
        <w:sz w:val="28"/>
        <w:szCs w:val="28"/>
      </w:rPr>
      <w:t>I</w:t>
    </w:r>
  </w:p>
  <w:p w14:paraId="4B3ECD79" w14:textId="6D7EE121" w:rsidR="00205334" w:rsidRDefault="0020533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2104" w14:textId="77777777" w:rsidR="00205334" w:rsidRDefault="00000000">
    <w:pPr>
      <w:pStyle w:val="stBilgi"/>
    </w:pPr>
    <w:r>
      <w:rPr>
        <w:noProof/>
        <w:lang w:eastAsia="tr-TR"/>
      </w:rPr>
      <w:pict w14:anchorId="359D6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1" o:spid="_x0000_s1031" type="#_x0000_t75" style="position:absolute;margin-left:0;margin-top:0;width:553.45pt;height:811.45pt;z-index:-251659776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34BEC"/>
    <w:multiLevelType w:val="hybridMultilevel"/>
    <w:tmpl w:val="43768034"/>
    <w:lvl w:ilvl="0" w:tplc="12C4420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745F9"/>
    <w:multiLevelType w:val="hybridMultilevel"/>
    <w:tmpl w:val="E56283EC"/>
    <w:lvl w:ilvl="0" w:tplc="7048D70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C0CC2"/>
    <w:multiLevelType w:val="hybridMultilevel"/>
    <w:tmpl w:val="DF0EC390"/>
    <w:lvl w:ilvl="0" w:tplc="BA2EE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667A62"/>
    <w:multiLevelType w:val="hybridMultilevel"/>
    <w:tmpl w:val="5BF88C64"/>
    <w:lvl w:ilvl="0" w:tplc="8A44EAE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B3988"/>
    <w:multiLevelType w:val="hybridMultilevel"/>
    <w:tmpl w:val="B1EAF39E"/>
    <w:lvl w:ilvl="0" w:tplc="141E1EEC">
      <w:start w:val="5"/>
      <w:numFmt w:val="bullet"/>
      <w:lvlText w:val="-"/>
      <w:lvlJc w:val="left"/>
      <w:pPr>
        <w:ind w:left="218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53CA3E19"/>
    <w:multiLevelType w:val="hybridMultilevel"/>
    <w:tmpl w:val="BFBADA22"/>
    <w:lvl w:ilvl="0" w:tplc="490EFE20">
      <w:start w:val="5"/>
      <w:numFmt w:val="bullet"/>
      <w:lvlText w:val="-"/>
      <w:lvlJc w:val="left"/>
      <w:pPr>
        <w:ind w:left="564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6" w15:restartNumberingAfterBreak="0">
    <w:nsid w:val="638D6D05"/>
    <w:multiLevelType w:val="hybridMultilevel"/>
    <w:tmpl w:val="F4D2A242"/>
    <w:lvl w:ilvl="0" w:tplc="EEB67A9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213342">
    <w:abstractNumId w:val="2"/>
  </w:num>
  <w:num w:numId="2" w16cid:durableId="1731347737">
    <w:abstractNumId w:val="4"/>
  </w:num>
  <w:num w:numId="3" w16cid:durableId="1267999335">
    <w:abstractNumId w:val="0"/>
  </w:num>
  <w:num w:numId="4" w16cid:durableId="1081295720">
    <w:abstractNumId w:val="1"/>
  </w:num>
  <w:num w:numId="5" w16cid:durableId="813331084">
    <w:abstractNumId w:val="5"/>
  </w:num>
  <w:num w:numId="6" w16cid:durableId="611127785">
    <w:abstractNumId w:val="3"/>
  </w:num>
  <w:num w:numId="7" w16cid:durableId="20735039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0D5"/>
    <w:rsid w:val="00043348"/>
    <w:rsid w:val="00052A56"/>
    <w:rsid w:val="0005528E"/>
    <w:rsid w:val="000606D3"/>
    <w:rsid w:val="000967D4"/>
    <w:rsid w:val="000C0F95"/>
    <w:rsid w:val="0010145B"/>
    <w:rsid w:val="00103E8B"/>
    <w:rsid w:val="00130634"/>
    <w:rsid w:val="0013731A"/>
    <w:rsid w:val="00173C8F"/>
    <w:rsid w:val="0018458C"/>
    <w:rsid w:val="00194232"/>
    <w:rsid w:val="001B0A9E"/>
    <w:rsid w:val="001F5931"/>
    <w:rsid w:val="00205334"/>
    <w:rsid w:val="00206ED1"/>
    <w:rsid w:val="002200CE"/>
    <w:rsid w:val="00235E5B"/>
    <w:rsid w:val="00263B07"/>
    <w:rsid w:val="002831F8"/>
    <w:rsid w:val="002842AD"/>
    <w:rsid w:val="002877F9"/>
    <w:rsid w:val="00297E04"/>
    <w:rsid w:val="002E55E5"/>
    <w:rsid w:val="002F3E5E"/>
    <w:rsid w:val="0032247A"/>
    <w:rsid w:val="00332483"/>
    <w:rsid w:val="003877C1"/>
    <w:rsid w:val="003B4998"/>
    <w:rsid w:val="003C0CBA"/>
    <w:rsid w:val="003C5184"/>
    <w:rsid w:val="00412200"/>
    <w:rsid w:val="004200D5"/>
    <w:rsid w:val="004243B0"/>
    <w:rsid w:val="0043145F"/>
    <w:rsid w:val="00441924"/>
    <w:rsid w:val="00444400"/>
    <w:rsid w:val="004A3B39"/>
    <w:rsid w:val="004E7AC4"/>
    <w:rsid w:val="004F289A"/>
    <w:rsid w:val="004F7685"/>
    <w:rsid w:val="00505B1C"/>
    <w:rsid w:val="00560103"/>
    <w:rsid w:val="00565FB7"/>
    <w:rsid w:val="0059098A"/>
    <w:rsid w:val="005C4F67"/>
    <w:rsid w:val="005F774C"/>
    <w:rsid w:val="00604A40"/>
    <w:rsid w:val="00604E75"/>
    <w:rsid w:val="0065009A"/>
    <w:rsid w:val="00653D47"/>
    <w:rsid w:val="00672360"/>
    <w:rsid w:val="006B635A"/>
    <w:rsid w:val="00726391"/>
    <w:rsid w:val="00743200"/>
    <w:rsid w:val="007524D3"/>
    <w:rsid w:val="00761201"/>
    <w:rsid w:val="007824B8"/>
    <w:rsid w:val="00797D14"/>
    <w:rsid w:val="007D24E1"/>
    <w:rsid w:val="007E0154"/>
    <w:rsid w:val="007F7807"/>
    <w:rsid w:val="00803D8B"/>
    <w:rsid w:val="00804B24"/>
    <w:rsid w:val="008103FD"/>
    <w:rsid w:val="00810606"/>
    <w:rsid w:val="008228DD"/>
    <w:rsid w:val="00824B03"/>
    <w:rsid w:val="00841D9C"/>
    <w:rsid w:val="00843E8F"/>
    <w:rsid w:val="00867895"/>
    <w:rsid w:val="008A4FE7"/>
    <w:rsid w:val="008C42E3"/>
    <w:rsid w:val="008C4D6D"/>
    <w:rsid w:val="008C6A4A"/>
    <w:rsid w:val="008E06DB"/>
    <w:rsid w:val="008E71B9"/>
    <w:rsid w:val="008F6B62"/>
    <w:rsid w:val="009268B5"/>
    <w:rsid w:val="009319F8"/>
    <w:rsid w:val="00946802"/>
    <w:rsid w:val="009577DE"/>
    <w:rsid w:val="009656D3"/>
    <w:rsid w:val="00997BA6"/>
    <w:rsid w:val="009A3682"/>
    <w:rsid w:val="009D1340"/>
    <w:rsid w:val="009F74DB"/>
    <w:rsid w:val="00A12542"/>
    <w:rsid w:val="00A1529A"/>
    <w:rsid w:val="00A376B0"/>
    <w:rsid w:val="00A37DCD"/>
    <w:rsid w:val="00A411D3"/>
    <w:rsid w:val="00A64760"/>
    <w:rsid w:val="00A946AD"/>
    <w:rsid w:val="00A97D3F"/>
    <w:rsid w:val="00AA08A8"/>
    <w:rsid w:val="00AA1E32"/>
    <w:rsid w:val="00AD35AD"/>
    <w:rsid w:val="00AE0D3C"/>
    <w:rsid w:val="00B429FE"/>
    <w:rsid w:val="00B64DC7"/>
    <w:rsid w:val="00B72DD4"/>
    <w:rsid w:val="00B92429"/>
    <w:rsid w:val="00B969D8"/>
    <w:rsid w:val="00BC0404"/>
    <w:rsid w:val="00BD1BD0"/>
    <w:rsid w:val="00BD6343"/>
    <w:rsid w:val="00C000B8"/>
    <w:rsid w:val="00C066E3"/>
    <w:rsid w:val="00C13A6B"/>
    <w:rsid w:val="00C3292B"/>
    <w:rsid w:val="00C419C1"/>
    <w:rsid w:val="00C67437"/>
    <w:rsid w:val="00C97695"/>
    <w:rsid w:val="00CC468D"/>
    <w:rsid w:val="00CD2D61"/>
    <w:rsid w:val="00CE3E5D"/>
    <w:rsid w:val="00D23759"/>
    <w:rsid w:val="00D2767D"/>
    <w:rsid w:val="00D44A47"/>
    <w:rsid w:val="00D57AF4"/>
    <w:rsid w:val="00D612FE"/>
    <w:rsid w:val="00DB40C4"/>
    <w:rsid w:val="00DB57D4"/>
    <w:rsid w:val="00DC07C8"/>
    <w:rsid w:val="00DC7AA1"/>
    <w:rsid w:val="00DE3A36"/>
    <w:rsid w:val="00DF1A20"/>
    <w:rsid w:val="00E05B3D"/>
    <w:rsid w:val="00E139BB"/>
    <w:rsid w:val="00E22EFB"/>
    <w:rsid w:val="00E37DA7"/>
    <w:rsid w:val="00E46EF2"/>
    <w:rsid w:val="00E4715B"/>
    <w:rsid w:val="00E976E5"/>
    <w:rsid w:val="00EC5A05"/>
    <w:rsid w:val="00EE428E"/>
    <w:rsid w:val="00EE5852"/>
    <w:rsid w:val="00F16EAD"/>
    <w:rsid w:val="00F3216C"/>
    <w:rsid w:val="00F54013"/>
    <w:rsid w:val="00F76C5B"/>
    <w:rsid w:val="00F871E8"/>
    <w:rsid w:val="00F9576A"/>
    <w:rsid w:val="00FC6E1E"/>
    <w:rsid w:val="00FD43CD"/>
    <w:rsid w:val="00FE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48435"/>
  <w15:docId w15:val="{D0212114-E11A-4708-A673-031696A38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47A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5334"/>
  </w:style>
  <w:style w:type="paragraph" w:styleId="AltBilgi">
    <w:name w:val="footer"/>
    <w:basedOn w:val="Normal"/>
    <w:link w:val="Al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5334"/>
  </w:style>
  <w:style w:type="table" w:styleId="TabloKlavuzu">
    <w:name w:val="Table Grid"/>
    <w:basedOn w:val="NormalTablo"/>
    <w:uiPriority w:val="39"/>
    <w:rsid w:val="00431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22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SERV&#304;SLER\&#350;ABLONLAR\PER&#304;YOD&#304;K%20BAKIM%20FORMU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15C05-28D8-4CF5-9BF3-B9D8C1BB7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PERİYODİK BAKIM FORMU</Template>
  <TotalTime>9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Orhan PEKDEMİR</cp:lastModifiedBy>
  <cp:revision>8</cp:revision>
  <dcterms:created xsi:type="dcterms:W3CDTF">2023-12-29T19:44:00Z</dcterms:created>
  <dcterms:modified xsi:type="dcterms:W3CDTF">2024-02-16T09:52:00Z</dcterms:modified>
</cp:coreProperties>
</file>