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B8BF7" w14:textId="5DC65A6B" w:rsidR="00C372A0" w:rsidRDefault="002F2899" w:rsidP="00C372A0">
      <w:pPr>
        <w:ind w:left="-284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7BB38B76" wp14:editId="77199789">
            <wp:simplePos x="0" y="0"/>
            <wp:positionH relativeFrom="column">
              <wp:posOffset>6985</wp:posOffset>
            </wp:positionH>
            <wp:positionV relativeFrom="paragraph">
              <wp:posOffset>1270</wp:posOffset>
            </wp:positionV>
            <wp:extent cx="1308100" cy="1584960"/>
            <wp:effectExtent l="0" t="0" r="6350" b="0"/>
            <wp:wrapTopAndBottom/>
            <wp:docPr id="3" name="Resim 6" descr="Önce İş Güvenliği Uyarı Levhası - İş Güvenliği ve İkaz Levhaları |  uyarilevhalari.com'da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Önce İş Güvenliği Uyarı Levhası - İş Güvenliği ve İkaz Levhaları |  uyarilevhalari.com'da !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7" r="13143"/>
                    <a:stretch/>
                  </pic:blipFill>
                  <pic:spPr bwMode="auto">
                    <a:xfrm>
                      <a:off x="0" y="0"/>
                      <a:ext cx="13081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413457CA" wp14:editId="6F31C17B">
            <wp:simplePos x="0" y="0"/>
            <wp:positionH relativeFrom="column">
              <wp:posOffset>3840480</wp:posOffset>
            </wp:positionH>
            <wp:positionV relativeFrom="paragraph">
              <wp:posOffset>0</wp:posOffset>
            </wp:positionV>
            <wp:extent cx="2228850" cy="1738630"/>
            <wp:effectExtent l="0" t="0" r="0" b="0"/>
            <wp:wrapThrough wrapText="bothSides">
              <wp:wrapPolygon edited="0">
                <wp:start x="0" y="0"/>
                <wp:lineTo x="0" y="21300"/>
                <wp:lineTo x="21415" y="21300"/>
                <wp:lineTo x="21415" y="0"/>
                <wp:lineTo x="0" y="0"/>
              </wp:wrapPolygon>
            </wp:wrapThrough>
            <wp:docPr id="2" name="Resim 3" descr="İnşaat ve Şantiye Levhaları - İnşaat ve Şantiye Levhaları - İnşaat ve 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İnşaat ve Şantiye Levhaları - İnşaat ve Şantiye Levhaları - İnşaat ve  Şantiye Levhalar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658CBCDF" wp14:editId="1D87B621">
            <wp:simplePos x="0" y="0"/>
            <wp:positionH relativeFrom="column">
              <wp:posOffset>1520825</wp:posOffset>
            </wp:positionH>
            <wp:positionV relativeFrom="paragraph">
              <wp:posOffset>1270</wp:posOffset>
            </wp:positionV>
            <wp:extent cx="2259330" cy="1623060"/>
            <wp:effectExtent l="0" t="0" r="7620" b="0"/>
            <wp:wrapSquare wrapText="bothSides"/>
            <wp:docPr id="4" name="Resim 2" descr="İnşaat ve Şantiye Levhası - İnşaat ve Şantiye Levhaları - Ekonomik İnşaat  ve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İnşaat ve Şantiye Levhası - İnşaat ve Şantiye Levhaları - Ekonomik İnşaat  ve Şantiye Levhaları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8" b="14676"/>
                    <a:stretch/>
                  </pic:blipFill>
                  <pic:spPr bwMode="auto">
                    <a:xfrm>
                      <a:off x="0" y="0"/>
                      <a:ext cx="225933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AEE1D" w14:textId="77777777" w:rsidR="002F2899" w:rsidRPr="00DB6E91" w:rsidRDefault="002F2899" w:rsidP="002F2899">
      <w:pPr>
        <w:ind w:right="-284"/>
        <w:rPr>
          <w:b/>
        </w:rPr>
      </w:pPr>
      <w:r w:rsidRPr="00DB6E91">
        <w:rPr>
          <w:b/>
        </w:rPr>
        <w:t>1-İŞ YAPILACAK ALANLARDA İŞ GÜVENLİĞİ SAĞLANMALI</w:t>
      </w:r>
    </w:p>
    <w:p w14:paraId="2E3FFB54" w14:textId="32F52854" w:rsidR="005E1536" w:rsidRPr="00CA7435" w:rsidRDefault="005E1536" w:rsidP="00DB6E91">
      <w:pPr>
        <w:pStyle w:val="ListeParagraf"/>
        <w:ind w:left="-142" w:right="-284" w:firstLine="142"/>
        <w:jc w:val="both"/>
      </w:pPr>
      <w:r w:rsidRPr="00CA7435">
        <w:t>İşlem yapacak kişi yâda kişiler, çalışacağı iş ile ilgili mesleki ehliyeti olan, sigortalı, iş güvenlik eğitimi almış (baret</w:t>
      </w:r>
      <w:r>
        <w:t xml:space="preserve">, </w:t>
      </w:r>
      <w:r w:rsidRPr="00CA7435">
        <w:t>eldiven,</w:t>
      </w:r>
      <w:r>
        <w:t xml:space="preserve"> </w:t>
      </w:r>
      <w:r w:rsidRPr="00CA7435">
        <w:t>işe uygun elbise, maske,</w:t>
      </w:r>
      <w:r>
        <w:t xml:space="preserve"> </w:t>
      </w:r>
      <w:r w:rsidRPr="00CA7435">
        <w:t>gözlük vb</w:t>
      </w:r>
      <w:r>
        <w:t>.</w:t>
      </w:r>
      <w:r w:rsidRPr="00CA7435">
        <w:t xml:space="preserve">)  </w:t>
      </w:r>
      <w:proofErr w:type="gramStart"/>
      <w:r w:rsidRPr="00CA7435">
        <w:t>bağlı</w:t>
      </w:r>
      <w:proofErr w:type="gramEnd"/>
      <w:r w:rsidRPr="00CA7435">
        <w:t xml:space="preserve"> olduğu kurum veya firma bilgisi dâhilinde, yalnız</w:t>
      </w:r>
      <w:r>
        <w:t xml:space="preserve"> </w:t>
      </w:r>
      <w:r w:rsidRPr="00CA7435">
        <w:t>(tek kişi olarak)</w:t>
      </w:r>
      <w:r>
        <w:t xml:space="preserve"> </w:t>
      </w:r>
      <w:r w:rsidRPr="00CA7435">
        <w:t>çalışmamak üzere, iş planını yazılı olarak kurum amirine ya da firmasına bildirecek ve çalışma mahalli ile ilgili çalışma ortamının çalışılabilir olduğunu tespit etmiş olmak şartı ile; yapacağı işlere başlayacaktır. Gerekirse teknik müdürlükten çalışma alanının projelerini isteyerek aynı işlemin başka alanlarda unutulmasını önleyecektir.</w:t>
      </w:r>
    </w:p>
    <w:p w14:paraId="6799A127" w14:textId="77777777" w:rsidR="005E1536" w:rsidRPr="0035212D" w:rsidRDefault="005E1536" w:rsidP="005E1536">
      <w:pPr>
        <w:rPr>
          <w:b/>
        </w:rPr>
      </w:pPr>
      <w:r w:rsidRPr="0035212D">
        <w:rPr>
          <w:b/>
        </w:rPr>
        <w:t>2-İŞE BAŞLAMA FORMU DOLDURULMASI</w:t>
      </w:r>
    </w:p>
    <w:p w14:paraId="0BC834A1" w14:textId="77777777" w:rsidR="005E1536" w:rsidRDefault="005E1536" w:rsidP="005E1536">
      <w:pPr>
        <w:rPr>
          <w:b/>
        </w:rPr>
      </w:pPr>
      <w:r w:rsidRPr="0035212D">
        <w:rPr>
          <w:b/>
        </w:rPr>
        <w:t>3-PERİYODİK BAKIMDA HANGİ DÖNEM OLDUĞU FORMDA BELİRTİLMELİ</w:t>
      </w:r>
    </w:p>
    <w:p w14:paraId="1A97C7B4" w14:textId="77777777" w:rsidR="005E1536" w:rsidRPr="00CA7435" w:rsidRDefault="005E1536" w:rsidP="005E1536">
      <w:pPr>
        <w:rPr>
          <w:b/>
        </w:rPr>
      </w:pPr>
      <w:r w:rsidRPr="00CA7435">
        <w:rPr>
          <w:b/>
        </w:rPr>
        <w:t>4-</w:t>
      </w:r>
      <w:r w:rsidRPr="00574BC8">
        <w:rPr>
          <w:b/>
        </w:rPr>
        <w:t>YAPILACAK İŞLEMLERDE ÖNCESİ VE SONRASINDA, RESİM, VİDEO, KAMERA ÇEKİLEREK, GEREKLİ RAPORLAR TUTULARAK DOSYA HALİNE GETİRİLMELİDİR.</w:t>
      </w:r>
    </w:p>
    <w:p w14:paraId="4BD4F53E" w14:textId="77777777" w:rsidR="005E1536" w:rsidRPr="00CA7435" w:rsidRDefault="005E1536" w:rsidP="005E1536">
      <w:pPr>
        <w:rPr>
          <w:b/>
        </w:rPr>
      </w:pPr>
      <w:r w:rsidRPr="00CA7435">
        <w:rPr>
          <w:b/>
        </w:rPr>
        <w:t>5-İŞ VE İŞLEM DETAYLARI</w:t>
      </w:r>
    </w:p>
    <w:p w14:paraId="43D135D9" w14:textId="77777777" w:rsidR="005E1536" w:rsidRPr="009E45A6" w:rsidRDefault="005E1536" w:rsidP="005E1536">
      <w:pPr>
        <w:pStyle w:val="ListeParagraf"/>
        <w:numPr>
          <w:ilvl w:val="0"/>
          <w:numId w:val="2"/>
        </w:numPr>
        <w:rPr>
          <w:bCs/>
        </w:rPr>
      </w:pPr>
      <w:r w:rsidRPr="009E45A6">
        <w:rPr>
          <w:bCs/>
        </w:rPr>
        <w:t xml:space="preserve">Elektrik kabloları ve </w:t>
      </w:r>
      <w:proofErr w:type="spellStart"/>
      <w:r w:rsidRPr="009E45A6">
        <w:rPr>
          <w:bCs/>
        </w:rPr>
        <w:t>seloroid</w:t>
      </w:r>
      <w:proofErr w:type="spellEnd"/>
      <w:r w:rsidRPr="009E45A6">
        <w:rPr>
          <w:bCs/>
        </w:rPr>
        <w:t xml:space="preserve"> besleme kabloları kontrol edilecek</w:t>
      </w:r>
    </w:p>
    <w:p w14:paraId="4C0B9601" w14:textId="77777777" w:rsidR="005E1536" w:rsidRPr="009E45A6" w:rsidRDefault="005E1536" w:rsidP="005E1536">
      <w:pPr>
        <w:pStyle w:val="ListeParagraf"/>
        <w:numPr>
          <w:ilvl w:val="0"/>
          <w:numId w:val="2"/>
        </w:numPr>
        <w:rPr>
          <w:bCs/>
        </w:rPr>
      </w:pPr>
      <w:r w:rsidRPr="009E45A6">
        <w:rPr>
          <w:bCs/>
        </w:rPr>
        <w:t>Otomasyon panosu dahil gerekli dijital sisteme su kaçak görselleri kontrol edilecek</w:t>
      </w:r>
    </w:p>
    <w:p w14:paraId="73868BD6" w14:textId="77777777" w:rsidR="005E1536" w:rsidRPr="009E45A6" w:rsidRDefault="005E1536" w:rsidP="005E1536">
      <w:pPr>
        <w:pStyle w:val="ListeParagraf"/>
        <w:numPr>
          <w:ilvl w:val="0"/>
          <w:numId w:val="2"/>
        </w:numPr>
        <w:rPr>
          <w:bCs/>
        </w:rPr>
      </w:pPr>
      <w:r w:rsidRPr="009E45A6">
        <w:rPr>
          <w:bCs/>
        </w:rPr>
        <w:t>Zaman saati kalibrasyonu kontrol edilecek</w:t>
      </w:r>
    </w:p>
    <w:p w14:paraId="0BAF8B07" w14:textId="77777777" w:rsidR="005E1536" w:rsidRPr="009E45A6" w:rsidRDefault="005E1536" w:rsidP="005E1536">
      <w:pPr>
        <w:pStyle w:val="ListeParagraf"/>
        <w:numPr>
          <w:ilvl w:val="0"/>
          <w:numId w:val="2"/>
        </w:numPr>
        <w:rPr>
          <w:bCs/>
        </w:rPr>
      </w:pPr>
      <w:r w:rsidRPr="009E45A6">
        <w:rPr>
          <w:bCs/>
        </w:rPr>
        <w:t>Su tesisatı ve kangal boru su kaçak kontrolleri yapılacak</w:t>
      </w:r>
    </w:p>
    <w:p w14:paraId="68754FCD" w14:textId="77777777" w:rsidR="005E1536" w:rsidRPr="009E45A6" w:rsidRDefault="005E1536" w:rsidP="005E1536">
      <w:pPr>
        <w:pStyle w:val="ListeParagraf"/>
        <w:numPr>
          <w:ilvl w:val="0"/>
          <w:numId w:val="2"/>
        </w:numPr>
        <w:rPr>
          <w:bCs/>
        </w:rPr>
      </w:pPr>
      <w:r w:rsidRPr="009E45A6">
        <w:rPr>
          <w:bCs/>
        </w:rPr>
        <w:t>Fıskiyeler ve fıskiye basıncı kontrol edilecek.</w:t>
      </w:r>
    </w:p>
    <w:p w14:paraId="77835784" w14:textId="77777777" w:rsidR="005E1536" w:rsidRPr="009E45A6" w:rsidRDefault="005E1536" w:rsidP="005E1536">
      <w:pPr>
        <w:pStyle w:val="ListeParagraf"/>
        <w:numPr>
          <w:ilvl w:val="0"/>
          <w:numId w:val="2"/>
        </w:numPr>
        <w:tabs>
          <w:tab w:val="left" w:pos="7697"/>
        </w:tabs>
        <w:rPr>
          <w:bCs/>
        </w:rPr>
      </w:pPr>
      <w:r w:rsidRPr="009E45A6">
        <w:rPr>
          <w:bCs/>
        </w:rPr>
        <w:t>Sulama sistemi doğru yeri suluyor mu, sulanmayan yer kalıyor mu kontrol edilecek ve gerekli düzeltmeler yapılacak.</w:t>
      </w:r>
    </w:p>
    <w:p w14:paraId="04C16050" w14:textId="77777777" w:rsidR="005E1536" w:rsidRPr="009E45A6" w:rsidRDefault="005E1536" w:rsidP="005E1536">
      <w:pPr>
        <w:pStyle w:val="ListeParagraf"/>
        <w:numPr>
          <w:ilvl w:val="0"/>
          <w:numId w:val="2"/>
        </w:numPr>
        <w:tabs>
          <w:tab w:val="left" w:pos="7697"/>
        </w:tabs>
        <w:rPr>
          <w:bCs/>
        </w:rPr>
      </w:pPr>
      <w:r w:rsidRPr="009E45A6">
        <w:rPr>
          <w:bCs/>
        </w:rPr>
        <w:t>Arızalı, kırık parçalar servis formuna yazılacak.</w:t>
      </w:r>
    </w:p>
    <w:p w14:paraId="09988C32" w14:textId="77777777" w:rsidR="005E1536" w:rsidRDefault="005E1536" w:rsidP="005E1536">
      <w:pPr>
        <w:pStyle w:val="ListeParagraf"/>
        <w:numPr>
          <w:ilvl w:val="0"/>
          <w:numId w:val="2"/>
        </w:numPr>
        <w:tabs>
          <w:tab w:val="left" w:pos="7697"/>
        </w:tabs>
        <w:rPr>
          <w:bCs/>
        </w:rPr>
      </w:pPr>
      <w:r w:rsidRPr="009E45A6">
        <w:rPr>
          <w:bCs/>
        </w:rPr>
        <w:t>Kış dönemlerine girerken boru ve fıskiyelerin suyu boşaltılacak, Vanalar kapatılacak ve elektrik sistemi devre dışı bırakılacak.</w:t>
      </w:r>
    </w:p>
    <w:p w14:paraId="3C47174E" w14:textId="77777777" w:rsidR="005E1536" w:rsidRDefault="005E1536" w:rsidP="005E1536">
      <w:pPr>
        <w:pStyle w:val="ListeParagraf"/>
        <w:numPr>
          <w:ilvl w:val="0"/>
          <w:numId w:val="2"/>
        </w:numPr>
        <w:tabs>
          <w:tab w:val="left" w:pos="7697"/>
        </w:tabs>
        <w:rPr>
          <w:bCs/>
        </w:rPr>
      </w:pPr>
      <w:r>
        <w:rPr>
          <w:bCs/>
        </w:rPr>
        <w:t>Genellikle ziyaretçiler çim üzerinde gezerek fıskiyelere zarar vermektedir. Haftada bir sulama saati içerisinde bütün sistem kontrol edilmelidir.</w:t>
      </w:r>
    </w:p>
    <w:p w14:paraId="0E55ED92" w14:textId="77777777" w:rsidR="005E1536" w:rsidRPr="00194025" w:rsidRDefault="005E1536" w:rsidP="005E1536">
      <w:pPr>
        <w:pStyle w:val="ListeParagraf"/>
        <w:numPr>
          <w:ilvl w:val="0"/>
          <w:numId w:val="2"/>
        </w:numPr>
        <w:tabs>
          <w:tab w:val="left" w:pos="7697"/>
        </w:tabs>
        <w:rPr>
          <w:bCs/>
        </w:rPr>
      </w:pPr>
      <w:r>
        <w:rPr>
          <w:bCs/>
        </w:rPr>
        <w:t>Fıskiyelere gelen suların ön filtreleri ayda bir kontrol edilmelidir.</w:t>
      </w:r>
    </w:p>
    <w:p w14:paraId="2A5FF431" w14:textId="77777777" w:rsidR="005E1536" w:rsidRPr="00CA7435" w:rsidRDefault="005E1536" w:rsidP="005E1536">
      <w:pPr>
        <w:rPr>
          <w:b/>
        </w:rPr>
      </w:pPr>
      <w:r w:rsidRPr="00CA7435">
        <w:rPr>
          <w:b/>
        </w:rPr>
        <w:t>6-İŞ BİTİRME FORMUNU DOLDURULMASI</w:t>
      </w:r>
    </w:p>
    <w:p w14:paraId="3E27BCC4" w14:textId="6E1B437E" w:rsidR="005E1536" w:rsidRDefault="005E1536" w:rsidP="005E1536">
      <w:pPr>
        <w:rPr>
          <w:b/>
        </w:rPr>
      </w:pPr>
      <w:r w:rsidRPr="00CA7435">
        <w:rPr>
          <w:b/>
        </w:rPr>
        <w:t>7-EDİNİLEN BİLGİ VE NOTLARIN GEREKLİ ARŞİVE VERİLMESİ</w:t>
      </w:r>
      <w:r w:rsidRPr="00CA7435">
        <w:tab/>
      </w:r>
      <w:r w:rsidRPr="00CA7435">
        <w:rPr>
          <w:b/>
        </w:rPr>
        <w:t xml:space="preserve">                                                                                                                                            </w:t>
      </w:r>
    </w:p>
    <w:p w14:paraId="21E00AF1" w14:textId="1FECA65C" w:rsidR="005E1536" w:rsidRPr="0035212D" w:rsidRDefault="005E1536" w:rsidP="005E1536">
      <w:pPr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                             </w:t>
      </w:r>
      <w:r w:rsidRPr="0035212D">
        <w:rPr>
          <w:bCs/>
        </w:rPr>
        <w:t>ORHAN PEKDEMİR</w:t>
      </w:r>
    </w:p>
    <w:p w14:paraId="020D1145" w14:textId="782B3FEA" w:rsidR="00C264B9" w:rsidRPr="00C372A0" w:rsidRDefault="00C264B9" w:rsidP="005E1536">
      <w:pPr>
        <w:pStyle w:val="ListeParagraf"/>
        <w:ind w:left="-142" w:right="-284" w:firstLine="142"/>
      </w:pPr>
    </w:p>
    <w:sectPr w:rsidR="00C264B9" w:rsidRPr="00C372A0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87FF7" w14:textId="77777777" w:rsidR="00415F04" w:rsidRDefault="00415F04" w:rsidP="002C112D">
      <w:pPr>
        <w:spacing w:after="0" w:line="240" w:lineRule="auto"/>
      </w:pPr>
      <w:r>
        <w:separator/>
      </w:r>
    </w:p>
  </w:endnote>
  <w:endnote w:type="continuationSeparator" w:id="0">
    <w:p w14:paraId="225878A9" w14:textId="77777777" w:rsidR="00415F04" w:rsidRDefault="00415F04" w:rsidP="002C1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SemiBold Condense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A0F09" w14:textId="0996A0DA" w:rsidR="0056077D" w:rsidRDefault="001D3670">
    <w:pPr>
      <w:pStyle w:val="AltBilgi"/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4F22B7D" wp14:editId="5ACADA3A">
              <wp:simplePos x="0" y="0"/>
              <wp:positionH relativeFrom="column">
                <wp:posOffset>3927763</wp:posOffset>
              </wp:positionH>
              <wp:positionV relativeFrom="paragraph">
                <wp:posOffset>304800</wp:posOffset>
              </wp:positionV>
              <wp:extent cx="1330325" cy="228600"/>
              <wp:effectExtent l="0" t="0" r="3175" b="0"/>
              <wp:wrapNone/>
              <wp:docPr id="1388622123" name="Metin Kutus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0325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97B2B1B" w14:textId="77777777" w:rsidR="001D3670" w:rsidRDefault="001D3670" w:rsidP="001D3670">
                          <w:pP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Mithatpaşa </w:t>
                          </w:r>
                          <w:proofErr w:type="gramStart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>V.D :</w:t>
                          </w:r>
                          <w:proofErr w:type="gramEnd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 645 010 4373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F22B7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09.25pt;margin-top:24pt;width:104.75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" fillcolor="white [3201]" stroked="f" strokeweight=".5pt">
              <v:textbox>
                <w:txbxContent>
                  <w:p w14:paraId="697B2B1B" w14:textId="77777777" w:rsidR="001D3670" w:rsidRDefault="001D3670" w:rsidP="001D3670">
                    <w:pP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Mithatpaşa </w:t>
                    </w:r>
                    <w:proofErr w:type="gramStart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>V.D :</w:t>
                    </w:r>
                    <w:proofErr w:type="gramEnd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 645 010 4373</w:t>
                    </w:r>
                  </w:p>
                </w:txbxContent>
              </v:textbox>
            </v:shape>
          </w:pict>
        </mc:Fallback>
      </mc:AlternateContent>
    </w:r>
    <w:r w:rsidR="0056077D"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1E4846C" wp14:editId="0BC3D1A1">
              <wp:simplePos x="0" y="0"/>
              <wp:positionH relativeFrom="margin">
                <wp:posOffset>5974080</wp:posOffset>
              </wp:positionH>
              <wp:positionV relativeFrom="paragraph">
                <wp:posOffset>259715</wp:posOffset>
              </wp:positionV>
              <wp:extent cx="358140" cy="232564"/>
              <wp:effectExtent l="0" t="0" r="22860" b="15240"/>
              <wp:wrapNone/>
              <wp:docPr id="610404571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8140" cy="232564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E8F4282" w14:textId="425374B3" w:rsidR="0056077D" w:rsidRDefault="0056077D" w:rsidP="0056077D">
                          <w:pPr>
                            <w:pStyle w:val="AltBilgi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E4846C" id="Rectangle 78" o:spid="_x0000_s1027" style="position:absolute;margin-left:470.4pt;margin-top:20.45pt;width:28.2pt;height:18.3pt;z-index:251662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" filled="f" strokecolor="#7f7f7f">
              <v:textbox>
                <w:txbxContent>
                  <w:p w14:paraId="1E8F4282" w14:textId="425374B3" w:rsidR="0056077D" w:rsidRDefault="0056077D" w:rsidP="0056077D">
                    <w:pPr>
                      <w:pStyle w:val="AltBilgi"/>
                      <w:jc w:val="center"/>
                      <w:rPr>
                        <w:sz w:val="16"/>
                        <w:szCs w:val="16"/>
                      </w:rPr>
                    </w:pPr>
                    <w:r>
                      <w:t>3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8DA29" w14:textId="77777777" w:rsidR="00415F04" w:rsidRDefault="00415F04" w:rsidP="002C112D">
      <w:pPr>
        <w:spacing w:after="0" w:line="240" w:lineRule="auto"/>
      </w:pPr>
      <w:r>
        <w:separator/>
      </w:r>
    </w:p>
  </w:footnote>
  <w:footnote w:type="continuationSeparator" w:id="0">
    <w:p w14:paraId="4EC05536" w14:textId="77777777" w:rsidR="00415F04" w:rsidRDefault="00415F04" w:rsidP="002C1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35DDA" w14:textId="77777777" w:rsidR="004962CF" w:rsidRDefault="00000000">
    <w:pPr>
      <w:pStyle w:val="stBilgi"/>
    </w:pPr>
    <w:r>
      <w:rPr>
        <w:noProof/>
        <w:lang w:eastAsia="tr-TR"/>
      </w:rPr>
      <w:pict w14:anchorId="390C05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68485" o:spid="_x0000_s1048" type="#_x0000_t75" style="position:absolute;margin-left:0;margin-top:0;width:595.45pt;height:842.15pt;z-index:-251658752;mso-position-horizontal:center;mso-position-horizontal-relative:margin;mso-position-vertical:center;mso-position-vertical-relative:margin" o:allowincell="f">
          <v:imagedata r:id="rId1" o:title="antetli_kagit_cop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1D720" w14:textId="18574855" w:rsidR="003D65A6" w:rsidRDefault="0063520C" w:rsidP="003D65A6">
    <w:pPr>
      <w:pStyle w:val="stBilgi"/>
      <w:rPr>
        <w:b/>
        <w:sz w:val="28"/>
        <w:szCs w:val="28"/>
      </w:rPr>
    </w:pPr>
    <w:r>
      <w:rPr>
        <w:b/>
        <w:sz w:val="32"/>
        <w:szCs w:val="32"/>
      </w:rPr>
      <w:t xml:space="preserve">                              </w:t>
    </w:r>
    <w:proofErr w:type="gramStart"/>
    <w:r w:rsidRPr="00385DE4">
      <w:rPr>
        <w:b/>
        <w:sz w:val="28"/>
        <w:szCs w:val="28"/>
      </w:rPr>
      <w:t>3</w:t>
    </w:r>
    <w:r>
      <w:rPr>
        <w:b/>
        <w:sz w:val="28"/>
        <w:szCs w:val="28"/>
      </w:rPr>
      <w:t xml:space="preserve"> </w:t>
    </w:r>
    <w:r w:rsidRPr="00385DE4">
      <w:rPr>
        <w:b/>
        <w:sz w:val="28"/>
        <w:szCs w:val="28"/>
      </w:rPr>
      <w:t>-</w:t>
    </w:r>
    <w:proofErr w:type="gramEnd"/>
    <w:r w:rsidRPr="00385DE4">
      <w:rPr>
        <w:b/>
        <w:sz w:val="28"/>
        <w:szCs w:val="28"/>
      </w:rPr>
      <w:t xml:space="preserve"> ÇİM SULAMA SİSTEMLERİ PERİYODİK BAKIMI TALİMATI</w:t>
    </w:r>
  </w:p>
  <w:p w14:paraId="66829EAE" w14:textId="14EF03E8" w:rsidR="0063520C" w:rsidRDefault="008733BC" w:rsidP="003D65A6">
    <w:pPr>
      <w:pStyle w:val="stBilgi"/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72CB115A" wp14:editId="6886469A">
              <wp:simplePos x="0" y="0"/>
              <wp:positionH relativeFrom="margin">
                <wp:posOffset>731520</wp:posOffset>
              </wp:positionH>
              <wp:positionV relativeFrom="paragraph">
                <wp:posOffset>78740</wp:posOffset>
              </wp:positionV>
              <wp:extent cx="5676900" cy="274320"/>
              <wp:effectExtent l="0" t="0" r="0" b="0"/>
              <wp:wrapSquare wrapText="bothSides"/>
              <wp:docPr id="217" name="Metin Kutus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658E65" w14:textId="77777777" w:rsidR="008733BC" w:rsidRPr="0056077D" w:rsidRDefault="008733BC" w:rsidP="008733BC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</w:pPr>
                          <w:r w:rsidRPr="0056077D"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>İLGİLİ BİRİMLER TALİMATNAMELERİ A2 BOYUTUNDA ÇOĞALTIP ASMALIDIR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CB115A"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26" type="#_x0000_t202" style="position:absolute;margin-left:57.6pt;margin-top:6.2pt;width:447pt;height:21.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" stroked="f">
              <v:textbox>
                <w:txbxContent>
                  <w:p w14:paraId="73658E65" w14:textId="77777777" w:rsidR="008733BC" w:rsidRPr="0056077D" w:rsidRDefault="008733BC" w:rsidP="008733BC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 w:rsidRPr="0056077D"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İLGİLİ BİRİMLER TALİMATNAMELERİ A2 BOYUTUNDA ÇOĞALTIP ASMALIDIR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FF08F6D" w14:textId="55057923" w:rsidR="004962CF" w:rsidRDefault="00000000">
    <w:pPr>
      <w:pStyle w:val="stBilgi"/>
    </w:pPr>
    <w:r>
      <w:rPr>
        <w:noProof/>
        <w:lang w:eastAsia="tr-TR"/>
      </w:rPr>
      <w:pict w14:anchorId="1D38D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68486" o:spid="_x0000_s1049" type="#_x0000_t75" style="position:absolute;margin-left:0;margin-top:0;width:595.45pt;height:842.15pt;z-index:-251657728;mso-position-horizontal:center;mso-position-horizontal-relative:margin;mso-position-vertical:center;mso-position-vertical-relative:margin" o:allowincell="f">
          <v:imagedata r:id="rId1" o:title="antetli_kagit_copy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9737F" w14:textId="77777777" w:rsidR="004962CF" w:rsidRDefault="00000000">
    <w:pPr>
      <w:pStyle w:val="stBilgi"/>
    </w:pPr>
    <w:r>
      <w:rPr>
        <w:noProof/>
        <w:lang w:eastAsia="tr-TR"/>
      </w:rPr>
      <w:pict w14:anchorId="2954F9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68484" o:spid="_x0000_s1047" type="#_x0000_t75" style="position:absolute;margin-left:0;margin-top:0;width:595.45pt;height:842.15pt;z-index:-251659776;mso-position-horizontal:center;mso-position-horizontal-relative:margin;mso-position-vertical:center;mso-position-vertical-relative:margin" o:allowincell="f">
          <v:imagedata r:id="rId1" o:title="antetli_kagit_copy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43333B"/>
    <w:multiLevelType w:val="hybridMultilevel"/>
    <w:tmpl w:val="9B0475F6"/>
    <w:lvl w:ilvl="0" w:tplc="D7AC9C24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3D5FF3"/>
    <w:multiLevelType w:val="hybridMultilevel"/>
    <w:tmpl w:val="6F28EAC8"/>
    <w:lvl w:ilvl="0" w:tplc="0B3EC3C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5695041">
    <w:abstractNumId w:val="1"/>
  </w:num>
  <w:num w:numId="2" w16cid:durableId="762603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231"/>
    <w:rsid w:val="001D3670"/>
    <w:rsid w:val="00260052"/>
    <w:rsid w:val="002C112D"/>
    <w:rsid w:val="002F2899"/>
    <w:rsid w:val="00377FA8"/>
    <w:rsid w:val="003D65A6"/>
    <w:rsid w:val="00415F04"/>
    <w:rsid w:val="00466231"/>
    <w:rsid w:val="004962CF"/>
    <w:rsid w:val="00534EB1"/>
    <w:rsid w:val="0056077D"/>
    <w:rsid w:val="005D3F15"/>
    <w:rsid w:val="005E1536"/>
    <w:rsid w:val="00634D1D"/>
    <w:rsid w:val="0063520C"/>
    <w:rsid w:val="00771849"/>
    <w:rsid w:val="007C34B4"/>
    <w:rsid w:val="008733BC"/>
    <w:rsid w:val="00B24D06"/>
    <w:rsid w:val="00C264B9"/>
    <w:rsid w:val="00C372A0"/>
    <w:rsid w:val="00D151D7"/>
    <w:rsid w:val="00DB6E91"/>
    <w:rsid w:val="00E462A7"/>
    <w:rsid w:val="00ED2C25"/>
    <w:rsid w:val="00EF2944"/>
    <w:rsid w:val="00F06F61"/>
    <w:rsid w:val="00F1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2C8AA3"/>
  <w15:chartTrackingRefBased/>
  <w15:docId w15:val="{6FD9A6EF-F8BA-49AD-B29E-D142C7D3D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2A0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C1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C112D"/>
  </w:style>
  <w:style w:type="paragraph" w:styleId="AltBilgi">
    <w:name w:val="footer"/>
    <w:basedOn w:val="Normal"/>
    <w:link w:val="AltBilgiChar"/>
    <w:uiPriority w:val="99"/>
    <w:unhideWhenUsed/>
    <w:rsid w:val="002C1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C112D"/>
  </w:style>
  <w:style w:type="paragraph" w:styleId="ListeParagraf">
    <w:name w:val="List Paragraph"/>
    <w:basedOn w:val="Normal"/>
    <w:uiPriority w:val="34"/>
    <w:qFormat/>
    <w:rsid w:val="007C34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han\Desktop\&#350;ABLONLAR\ANTETL&#304;%20KA&#286;IT%20AB&#304;DE%202023.dot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36059-853B-4185-B09D-C33AA3C7E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ANTETLİ KAĞIT ABİDE 2023</Template>
  <TotalTime>14</TotalTime>
  <Pages>1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orhan pekdemir</dc:creator>
  <cp:keywords/>
  <dc:description/>
  <cp:lastModifiedBy>Orhan PEKDEMİR</cp:lastModifiedBy>
  <cp:revision>8</cp:revision>
  <dcterms:created xsi:type="dcterms:W3CDTF">2023-12-31T12:34:00Z</dcterms:created>
  <dcterms:modified xsi:type="dcterms:W3CDTF">2024-02-16T09:48:00Z</dcterms:modified>
</cp:coreProperties>
</file>