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8295A1" w14:textId="7F3FAF24" w:rsidR="00810606" w:rsidRPr="00843E8F" w:rsidRDefault="00D57AF4" w:rsidP="0010145B">
      <w:pPr>
        <w:ind w:left="-284"/>
        <w:rPr>
          <w:b/>
          <w:sz w:val="28"/>
          <w:szCs w:val="28"/>
        </w:rPr>
      </w:pPr>
      <w:r w:rsidRPr="00843E8F">
        <w:rPr>
          <w:noProof/>
          <w:sz w:val="28"/>
          <w:szCs w:val="28"/>
          <w:lang w:eastAsia="tr-TR"/>
        </w:rPr>
        <w:drawing>
          <wp:anchor distT="0" distB="0" distL="114300" distR="114300" simplePos="0" relativeHeight="251661312" behindDoc="0" locked="0" layoutInCell="1" allowOverlap="1" wp14:anchorId="5D4B95F0" wp14:editId="3F64FCDF">
            <wp:simplePos x="0" y="0"/>
            <wp:positionH relativeFrom="column">
              <wp:posOffset>-229870</wp:posOffset>
            </wp:positionH>
            <wp:positionV relativeFrom="paragraph">
              <wp:posOffset>292100</wp:posOffset>
            </wp:positionV>
            <wp:extent cx="1673860" cy="1684655"/>
            <wp:effectExtent l="0" t="0" r="0" b="0"/>
            <wp:wrapTopAndBottom/>
            <wp:docPr id="3" name="Resim 6" descr="Önce İş Güvenliği Uyarı Levhası - İş Güvenliği ve İkaz Levhaları |  uyarilevhalari.com'da 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6" descr="Önce İş Güvenliği Uyarı Levhası - İş Güvenliği ve İkaz Levhaları |  uyarilevhalari.com'da !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860" cy="168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43E8F">
        <w:rPr>
          <w:noProof/>
          <w:sz w:val="28"/>
          <w:szCs w:val="28"/>
          <w:lang w:eastAsia="tr-TR"/>
        </w:rPr>
        <w:drawing>
          <wp:anchor distT="0" distB="0" distL="114300" distR="114300" simplePos="0" relativeHeight="251656192" behindDoc="0" locked="0" layoutInCell="1" allowOverlap="1" wp14:anchorId="02211401" wp14:editId="6BD4FE54">
            <wp:simplePos x="0" y="0"/>
            <wp:positionH relativeFrom="column">
              <wp:posOffset>1692275</wp:posOffset>
            </wp:positionH>
            <wp:positionV relativeFrom="paragraph">
              <wp:posOffset>6350</wp:posOffset>
            </wp:positionV>
            <wp:extent cx="2145665" cy="2261235"/>
            <wp:effectExtent l="0" t="0" r="0" b="0"/>
            <wp:wrapSquare wrapText="bothSides"/>
            <wp:docPr id="4" name="Resim 2" descr="İnşaat ve Şantiye Levhası - İnşaat ve Şantiye Levhaları - Ekonomik İnşaat  ve Şantiye Levhalar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" descr="İnşaat ve Şantiye Levhası - İnşaat ve Şantiye Levhaları - Ekonomik İnşaat  ve Şantiye Levhaları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665" cy="2261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00D5" w:rsidRPr="00843E8F">
        <w:rPr>
          <w:noProof/>
          <w:sz w:val="28"/>
          <w:szCs w:val="28"/>
          <w:lang w:eastAsia="tr-TR"/>
        </w:rPr>
        <w:drawing>
          <wp:anchor distT="0" distB="0" distL="114300" distR="114300" simplePos="0" relativeHeight="251659264" behindDoc="0" locked="0" layoutInCell="1" allowOverlap="1" wp14:anchorId="75D24DC5" wp14:editId="3DD75906">
            <wp:simplePos x="0" y="0"/>
            <wp:positionH relativeFrom="column">
              <wp:posOffset>4292600</wp:posOffset>
            </wp:positionH>
            <wp:positionV relativeFrom="paragraph">
              <wp:posOffset>174625</wp:posOffset>
            </wp:positionV>
            <wp:extent cx="2228850" cy="1866900"/>
            <wp:effectExtent l="0" t="0" r="0" b="0"/>
            <wp:wrapThrough wrapText="bothSides">
              <wp:wrapPolygon edited="0">
                <wp:start x="0" y="0"/>
                <wp:lineTo x="0" y="21380"/>
                <wp:lineTo x="21415" y="21380"/>
                <wp:lineTo x="21415" y="0"/>
                <wp:lineTo x="0" y="0"/>
              </wp:wrapPolygon>
            </wp:wrapThrough>
            <wp:docPr id="2" name="Resim 3" descr="İnşaat ve Şantiye Levhaları - İnşaat ve Şantiye Levhaları - İnşaat ve  Şantiye Levhalar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3" descr="İnşaat ve Şantiye Levhaları - İnşaat ve Şantiye Levhaları - İnşaat ve  Şantiye Levhaları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8CB70DF" w14:textId="77777777" w:rsidR="00B969D8" w:rsidRDefault="00B969D8" w:rsidP="00AE0D3C">
      <w:pPr>
        <w:rPr>
          <w:b/>
          <w:color w:val="FFFFFF" w:themeColor="background1"/>
          <w:highlight w:val="red"/>
        </w:rPr>
      </w:pPr>
    </w:p>
    <w:p w14:paraId="20D4EE02" w14:textId="105880BC" w:rsidR="0032247A" w:rsidRPr="00AE0D3C" w:rsidRDefault="00AE0D3C" w:rsidP="00AE0D3C">
      <w:pPr>
        <w:rPr>
          <w:b/>
        </w:rPr>
      </w:pPr>
      <w:r w:rsidRPr="001B19EA">
        <w:rPr>
          <w:b/>
        </w:rPr>
        <w:t>1-</w:t>
      </w:r>
      <w:r w:rsidR="00B64DC7" w:rsidRPr="001B19EA">
        <w:rPr>
          <w:b/>
        </w:rPr>
        <w:t xml:space="preserve">İŞ YAPILACAK ALANDA </w:t>
      </w:r>
      <w:r w:rsidR="0032247A" w:rsidRPr="001B19EA">
        <w:rPr>
          <w:b/>
        </w:rPr>
        <w:t>İŞ GÜVENLİĞİ SAĞLANMASI</w:t>
      </w:r>
      <w:r w:rsidRPr="001B19EA">
        <w:rPr>
          <w:b/>
        </w:rPr>
        <w:t xml:space="preserve"> </w:t>
      </w:r>
    </w:p>
    <w:p w14:paraId="23BB832B" w14:textId="1A6AD920" w:rsidR="008228DD" w:rsidRPr="00AE0D3C" w:rsidRDefault="0032247A" w:rsidP="00CE6D8D">
      <w:pPr>
        <w:pStyle w:val="ListeParagraf"/>
        <w:ind w:left="-142" w:right="-284" w:firstLine="142"/>
        <w:jc w:val="both"/>
      </w:pPr>
      <w:r w:rsidRPr="00AE0D3C">
        <w:t>İşlem yapacak kişi yâda kişiler, çalışacağı iş ile ilgili mesleki ehliyeti olan, sigortalı, iş güvenlik eğitimi almış (</w:t>
      </w:r>
      <w:r w:rsidR="00F9576A" w:rsidRPr="00AE0D3C">
        <w:t>baret, eldiven, işe</w:t>
      </w:r>
      <w:r w:rsidRPr="00AE0D3C">
        <w:t xml:space="preserve"> uygun elbise, </w:t>
      </w:r>
      <w:r w:rsidR="00F9576A" w:rsidRPr="00AE0D3C">
        <w:t>maske, gözlük</w:t>
      </w:r>
      <w:r w:rsidR="007D24E1" w:rsidRPr="00AE0D3C">
        <w:t xml:space="preserve"> </w:t>
      </w:r>
      <w:r w:rsidRPr="00AE0D3C">
        <w:t>vb</w:t>
      </w:r>
      <w:r w:rsidR="00A1529A">
        <w:t>.</w:t>
      </w:r>
      <w:r w:rsidRPr="00AE0D3C">
        <w:t xml:space="preserve">)  </w:t>
      </w:r>
      <w:proofErr w:type="gramStart"/>
      <w:r w:rsidRPr="00AE0D3C">
        <w:t>bağlı</w:t>
      </w:r>
      <w:proofErr w:type="gramEnd"/>
      <w:r w:rsidRPr="00AE0D3C">
        <w:t xml:space="preserve"> olduğu kurum veya firma bilgisi dâhilinde, yalnız</w:t>
      </w:r>
      <w:r w:rsidR="00A1529A">
        <w:t xml:space="preserve"> </w:t>
      </w:r>
      <w:r w:rsidRPr="00AE0D3C">
        <w:t>(tek kişi olarak)</w:t>
      </w:r>
      <w:r w:rsidR="00A1529A">
        <w:t xml:space="preserve"> </w:t>
      </w:r>
      <w:r w:rsidRPr="00AE0D3C">
        <w:t>çalışmamak üzere, iş planını yazılı olarak kurum amirine ya da firmasına bildirecek ve çalışma mahalli ile ilgili çalışma ortamının çalışılabilir olduğunu tespit etmiş olmak şartı ile; yapacağı işlere başlayacaktır. Gerekirse teknik müdürlükten çalışma alanının projelerini isteyerek aynı işlemin başka alanlarda unutulmasını önleyecektir.</w:t>
      </w:r>
    </w:p>
    <w:p w14:paraId="04AA4ECA" w14:textId="77777777" w:rsidR="0032247A" w:rsidRPr="00441924" w:rsidRDefault="0032247A" w:rsidP="00441924">
      <w:pPr>
        <w:rPr>
          <w:b/>
        </w:rPr>
      </w:pPr>
      <w:r w:rsidRPr="00441924">
        <w:rPr>
          <w:b/>
        </w:rPr>
        <w:t>2-İŞE BAŞLAMA FORMU DOLDURULMASI</w:t>
      </w:r>
    </w:p>
    <w:p w14:paraId="742605BA" w14:textId="77777777" w:rsidR="0032247A" w:rsidRPr="00441924" w:rsidRDefault="0032247A" w:rsidP="00441924">
      <w:pPr>
        <w:rPr>
          <w:b/>
        </w:rPr>
      </w:pPr>
      <w:r w:rsidRPr="00441924">
        <w:rPr>
          <w:b/>
        </w:rPr>
        <w:t>3-PERİYODİK BAKIMDA HANGİ DÖNEM OLDUĞU FORMDA BELİRTİLMELİ</w:t>
      </w:r>
    </w:p>
    <w:p w14:paraId="71B69DBD" w14:textId="5D7DBBDD" w:rsidR="0032247A" w:rsidRPr="00AE0D3C" w:rsidRDefault="0032247A" w:rsidP="00441924">
      <w:pPr>
        <w:ind w:right="-284"/>
        <w:rPr>
          <w:b/>
        </w:rPr>
      </w:pPr>
      <w:r w:rsidRPr="00AE0D3C">
        <w:rPr>
          <w:b/>
        </w:rPr>
        <w:t>4-</w:t>
      </w:r>
      <w:r w:rsidR="00761201" w:rsidRPr="00574BC8">
        <w:rPr>
          <w:b/>
        </w:rPr>
        <w:t>YAPILACAK İŞLEMLERDE ÖNCESİ VE SONRASINDA, RESİM, VİDEO, KAMERA ÇEKİLEREK, GEREKLİ RAPORLAR TUTULARAK DOSYA HALİNE GETİRİLMELİDİR.</w:t>
      </w:r>
    </w:p>
    <w:p w14:paraId="05CE4E87" w14:textId="77777777" w:rsidR="0032247A" w:rsidRPr="00AE0D3C" w:rsidRDefault="0032247A" w:rsidP="00441924">
      <w:pPr>
        <w:rPr>
          <w:b/>
        </w:rPr>
      </w:pPr>
      <w:r w:rsidRPr="00AE0D3C">
        <w:rPr>
          <w:b/>
        </w:rPr>
        <w:t>5-İŞ VE İŞLEM DETAYLARI</w:t>
      </w:r>
    </w:p>
    <w:p w14:paraId="72B67559" w14:textId="77777777" w:rsidR="002831F8" w:rsidRPr="002831F8" w:rsidRDefault="002831F8" w:rsidP="002831F8">
      <w:pPr>
        <w:pStyle w:val="ListeParagraf"/>
        <w:numPr>
          <w:ilvl w:val="0"/>
          <w:numId w:val="7"/>
        </w:numPr>
        <w:rPr>
          <w:b/>
        </w:rPr>
      </w:pPr>
      <w:r>
        <w:rPr>
          <w:bCs/>
        </w:rPr>
        <w:t>Tuvalet elektrik priz ve aydınlatma sistemleri ayda bir kez kontrol edilmelidir.</w:t>
      </w:r>
    </w:p>
    <w:p w14:paraId="6AA8D33F" w14:textId="77777777" w:rsidR="00743200" w:rsidRPr="00743200" w:rsidRDefault="00743200" w:rsidP="002831F8">
      <w:pPr>
        <w:pStyle w:val="ListeParagraf"/>
        <w:numPr>
          <w:ilvl w:val="0"/>
          <w:numId w:val="7"/>
        </w:numPr>
        <w:rPr>
          <w:b/>
        </w:rPr>
      </w:pPr>
      <w:r>
        <w:rPr>
          <w:bCs/>
        </w:rPr>
        <w:t>Batarya ve musluklar haftada bir kontrol edilmelidir.</w:t>
      </w:r>
    </w:p>
    <w:p w14:paraId="412CFAA1" w14:textId="77777777" w:rsidR="00743200" w:rsidRPr="00743200" w:rsidRDefault="00743200" w:rsidP="002831F8">
      <w:pPr>
        <w:pStyle w:val="ListeParagraf"/>
        <w:numPr>
          <w:ilvl w:val="0"/>
          <w:numId w:val="7"/>
        </w:numPr>
        <w:rPr>
          <w:b/>
        </w:rPr>
      </w:pPr>
      <w:r>
        <w:rPr>
          <w:bCs/>
        </w:rPr>
        <w:t>Bas ve sifonlar 3 (üç) günde bir kontrol edilmelidir.</w:t>
      </w:r>
    </w:p>
    <w:p w14:paraId="4C04BC23" w14:textId="41062878" w:rsidR="003C5184" w:rsidRPr="003C5184" w:rsidRDefault="00743200" w:rsidP="002831F8">
      <w:pPr>
        <w:pStyle w:val="ListeParagraf"/>
        <w:numPr>
          <w:ilvl w:val="0"/>
          <w:numId w:val="7"/>
        </w:numPr>
        <w:rPr>
          <w:b/>
        </w:rPr>
      </w:pPr>
      <w:r>
        <w:rPr>
          <w:bCs/>
        </w:rPr>
        <w:t>Ziyaretçi yoğunluğundan dolayı günlük dezenfekte işlemleri</w:t>
      </w:r>
      <w:r w:rsidR="003C5184">
        <w:rPr>
          <w:bCs/>
        </w:rPr>
        <w:t xml:space="preserve"> yapılmalıdır.</w:t>
      </w:r>
    </w:p>
    <w:p w14:paraId="15A2BA6C" w14:textId="77777777" w:rsidR="003C5184" w:rsidRPr="003C5184" w:rsidRDefault="003C5184" w:rsidP="002831F8">
      <w:pPr>
        <w:pStyle w:val="ListeParagraf"/>
        <w:numPr>
          <w:ilvl w:val="0"/>
          <w:numId w:val="7"/>
        </w:numPr>
        <w:rPr>
          <w:b/>
        </w:rPr>
      </w:pPr>
      <w:r>
        <w:rPr>
          <w:bCs/>
        </w:rPr>
        <w:t>Kapı ve camlar kilit sistemleri dahil 10 (on) günde bir kontrol edilmelidir.</w:t>
      </w:r>
    </w:p>
    <w:p w14:paraId="57484782" w14:textId="77777777" w:rsidR="003C5184" w:rsidRDefault="003C5184" w:rsidP="003C5184">
      <w:pPr>
        <w:rPr>
          <w:b/>
        </w:rPr>
      </w:pPr>
    </w:p>
    <w:p w14:paraId="211B0C64" w14:textId="77777777" w:rsidR="003C5184" w:rsidRDefault="003C5184" w:rsidP="003C5184">
      <w:pPr>
        <w:rPr>
          <w:b/>
        </w:rPr>
      </w:pPr>
    </w:p>
    <w:p w14:paraId="0E30824A" w14:textId="0AEC2A2F" w:rsidR="0010145B" w:rsidRPr="003C5184" w:rsidRDefault="0010145B" w:rsidP="003C5184">
      <w:pPr>
        <w:rPr>
          <w:b/>
        </w:rPr>
      </w:pPr>
      <w:r w:rsidRPr="003C5184">
        <w:rPr>
          <w:b/>
        </w:rPr>
        <w:t>6-İŞ BİTİRME FORMUNU DOLDURULMASI</w:t>
      </w:r>
    </w:p>
    <w:p w14:paraId="76031716" w14:textId="77777777" w:rsidR="0010145B" w:rsidRDefault="0010145B" w:rsidP="0010145B">
      <w:r w:rsidRPr="00AE0D3C">
        <w:rPr>
          <w:b/>
        </w:rPr>
        <w:t>7- EDİNİLEN BİLGİ VE NOTLARIN GEREKLİ ARŞİVE VERİLMESİ</w:t>
      </w:r>
      <w:r w:rsidR="00AA1E32" w:rsidRPr="00AE0D3C">
        <w:tab/>
      </w:r>
    </w:p>
    <w:p w14:paraId="39A377DD" w14:textId="77777777" w:rsidR="001B19EA" w:rsidRDefault="001B19EA" w:rsidP="0010145B"/>
    <w:p w14:paraId="151964AD" w14:textId="77777777" w:rsidR="00CE6D8D" w:rsidRPr="00AE0D3C" w:rsidRDefault="00CE6D8D" w:rsidP="0010145B"/>
    <w:p w14:paraId="425402CF" w14:textId="77777777" w:rsidR="00B969D8" w:rsidRDefault="00B969D8" w:rsidP="00F871E8">
      <w:pPr>
        <w:tabs>
          <w:tab w:val="left" w:pos="7697"/>
        </w:tabs>
        <w:rPr>
          <w:b/>
        </w:rPr>
      </w:pPr>
    </w:p>
    <w:p w14:paraId="6F99AEC2" w14:textId="4418075F" w:rsidR="00F871E8" w:rsidRPr="00441924" w:rsidRDefault="00441924" w:rsidP="00F871E8">
      <w:pPr>
        <w:tabs>
          <w:tab w:val="left" w:pos="7697"/>
        </w:tabs>
        <w:rPr>
          <w:bCs/>
        </w:rPr>
      </w:pPr>
      <w:r>
        <w:rPr>
          <w:bCs/>
        </w:rPr>
        <w:t xml:space="preserve">                                                                                                                                                                     </w:t>
      </w:r>
      <w:r w:rsidR="00AA1E32" w:rsidRPr="00441924">
        <w:rPr>
          <w:bCs/>
        </w:rPr>
        <w:t>ORHAN PEKDEMİR</w:t>
      </w:r>
    </w:p>
    <w:sectPr w:rsidR="00F871E8" w:rsidRPr="00441924" w:rsidSect="00492AFC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1417" w:right="707" w:bottom="1417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0D6F83" w14:textId="77777777" w:rsidR="00492AFC" w:rsidRDefault="00492AFC" w:rsidP="00205334">
      <w:pPr>
        <w:spacing w:after="0" w:line="240" w:lineRule="auto"/>
      </w:pPr>
      <w:r>
        <w:separator/>
      </w:r>
    </w:p>
  </w:endnote>
  <w:endnote w:type="continuationSeparator" w:id="0">
    <w:p w14:paraId="0487492F" w14:textId="77777777" w:rsidR="00492AFC" w:rsidRDefault="00492AFC" w:rsidP="002053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ahnschrift SemiBold Condensed">
    <w:panose1 w:val="020B0502040204020203"/>
    <w:charset w:val="A2"/>
    <w:family w:val="swiss"/>
    <w:pitch w:val="variable"/>
    <w:sig w:usb0="A00002C7" w:usb1="00000002" w:usb2="00000000" w:usb3="00000000" w:csb0="000001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588B6" w14:textId="2E1A2AFE" w:rsidR="00A23364" w:rsidRDefault="00775827">
    <w:pPr>
      <w:pStyle w:val="AltBilgi"/>
    </w:pPr>
    <w:r>
      <w:rPr>
        <w:rFonts w:ascii="Times New Roman" w:hAnsi="Times New Roman"/>
        <w:noProof/>
        <w:sz w:val="24"/>
        <w:szCs w:val="24"/>
        <w:lang w:eastAsia="tr-TR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2A9971C" wp14:editId="52AB5FEE">
              <wp:simplePos x="0" y="0"/>
              <wp:positionH relativeFrom="column">
                <wp:posOffset>4232564</wp:posOffset>
              </wp:positionH>
              <wp:positionV relativeFrom="paragraph">
                <wp:posOffset>242454</wp:posOffset>
              </wp:positionV>
              <wp:extent cx="1330325" cy="228600"/>
              <wp:effectExtent l="0" t="0" r="3175" b="0"/>
              <wp:wrapNone/>
              <wp:docPr id="1388622123" name="Metin Kutusu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0325" cy="228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7F16F458" w14:textId="77777777" w:rsidR="00775827" w:rsidRDefault="00775827" w:rsidP="00775827">
                          <w:pPr>
                            <w:rPr>
                              <w:rFonts w:ascii="Bahnschrift SemiBold Condensed" w:hAnsi="Bahnschrift SemiBold Condensed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Bahnschrift SemiBold Condensed" w:hAnsi="Bahnschrift SemiBold Condensed"/>
                              <w:b/>
                              <w:bCs/>
                              <w:sz w:val="18"/>
                              <w:szCs w:val="18"/>
                            </w:rPr>
                            <w:t xml:space="preserve">Mithatpaşa </w:t>
                          </w:r>
                          <w:proofErr w:type="gramStart"/>
                          <w:r>
                            <w:rPr>
                              <w:rFonts w:ascii="Bahnschrift SemiBold Condensed" w:hAnsi="Bahnschrift SemiBold Condensed"/>
                              <w:b/>
                              <w:bCs/>
                              <w:sz w:val="18"/>
                              <w:szCs w:val="18"/>
                            </w:rPr>
                            <w:t>V.D :</w:t>
                          </w:r>
                          <w:proofErr w:type="gramEnd"/>
                          <w:r>
                            <w:rPr>
                              <w:rFonts w:ascii="Bahnschrift SemiBold Condensed" w:hAnsi="Bahnschrift SemiBold Condensed"/>
                              <w:b/>
                              <w:bCs/>
                              <w:sz w:val="18"/>
                              <w:szCs w:val="18"/>
                            </w:rPr>
                            <w:t xml:space="preserve"> 645 010 4373</w:t>
                          </w:r>
                        </w:p>
                      </w:txbxContent>
                    </wps:txbx>
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2A9971C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333.25pt;margin-top:19.1pt;width:104.75pt;height:18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" fillcolor="white [3201]" stroked="f" strokeweight=".5pt">
              <v:textbox>
                <w:txbxContent>
                  <w:p w14:paraId="7F16F458" w14:textId="77777777" w:rsidR="00775827" w:rsidRDefault="00775827" w:rsidP="00775827">
                    <w:pPr>
                      <w:rPr>
                        <w:rFonts w:ascii="Bahnschrift SemiBold Condensed" w:hAnsi="Bahnschrift SemiBold Condensed"/>
                        <w:b/>
                        <w:bCs/>
                        <w:sz w:val="18"/>
                        <w:szCs w:val="18"/>
                      </w:rPr>
                    </w:pPr>
                    <w:r>
                      <w:rPr>
                        <w:rFonts w:ascii="Bahnschrift SemiBold Condensed" w:hAnsi="Bahnschrift SemiBold Condensed"/>
                        <w:b/>
                        <w:bCs/>
                        <w:sz w:val="18"/>
                        <w:szCs w:val="18"/>
                      </w:rPr>
                      <w:t xml:space="preserve">Mithatpaşa </w:t>
                    </w:r>
                    <w:proofErr w:type="gramStart"/>
                    <w:r>
                      <w:rPr>
                        <w:rFonts w:ascii="Bahnschrift SemiBold Condensed" w:hAnsi="Bahnschrift SemiBold Condensed"/>
                        <w:b/>
                        <w:bCs/>
                        <w:sz w:val="18"/>
                        <w:szCs w:val="18"/>
                      </w:rPr>
                      <w:t>V.D :</w:t>
                    </w:r>
                    <w:proofErr w:type="gramEnd"/>
                    <w:r>
                      <w:rPr>
                        <w:rFonts w:ascii="Bahnschrift SemiBold Condensed" w:hAnsi="Bahnschrift SemiBold Condensed"/>
                        <w:b/>
                        <w:bCs/>
                        <w:sz w:val="18"/>
                        <w:szCs w:val="18"/>
                      </w:rPr>
                      <w:t xml:space="preserve"> 645 010 4373</w:t>
                    </w:r>
                  </w:p>
                </w:txbxContent>
              </v:textbox>
            </v:shape>
          </w:pict>
        </mc:Fallback>
      </mc:AlternateContent>
    </w:r>
    <w:r w:rsidR="00A23671">
      <w:rPr>
        <w:rFonts w:ascii="Times New Roman" w:hAnsi="Times New Roman"/>
        <w:noProof/>
        <w:sz w:val="24"/>
        <w:szCs w:val="24"/>
        <w:lang w:eastAsia="tr-TR"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08AF3825" wp14:editId="66B8C0C9">
              <wp:simplePos x="0" y="0"/>
              <wp:positionH relativeFrom="column">
                <wp:posOffset>6029325</wp:posOffset>
              </wp:positionH>
              <wp:positionV relativeFrom="paragraph">
                <wp:posOffset>283845</wp:posOffset>
              </wp:positionV>
              <wp:extent cx="358140" cy="232410"/>
              <wp:effectExtent l="0" t="0" r="22860" b="15240"/>
              <wp:wrapNone/>
              <wp:docPr id="610404571" name="Dikdörtgen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8140" cy="23241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7F7F7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14:paraId="45098815" w14:textId="7D4F467E" w:rsidR="00A23671" w:rsidRDefault="00A23671" w:rsidP="00A23671">
                          <w:pPr>
                            <w:pStyle w:val="AltBilgi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>19</w:t>
                          </w:r>
                        </w:p>
                      </w:txbxContent>
                    </wps:txbx>
                    <wps:bodyPr rot="0" vertOverflow="clip" horzOverflow="clip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8AF3825" id="Dikdörtgen 1" o:spid="_x0000_s1027" style="position:absolute;margin-left:474.75pt;margin-top:22.35pt;width:28.2pt;height:18.3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" filled="f" strokecolor="#7f7f7f">
              <v:textbox>
                <w:txbxContent>
                  <w:p w14:paraId="45098815" w14:textId="7D4F467E" w:rsidR="00A23671" w:rsidRDefault="00A23671" w:rsidP="00A23671">
                    <w:pPr>
                      <w:pStyle w:val="AltBilgi"/>
                      <w:jc w:val="center"/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>19</w:t>
                    </w:r>
                  </w:p>
                </w:txbxContent>
              </v:textbox>
            </v:rect>
          </w:pict>
        </mc:Fallback>
      </mc:AlternateContent>
    </w:r>
    <w:r w:rsidR="00000000">
      <w:rPr>
        <w:noProof/>
      </w:rPr>
      <w:pict w14:anchorId="1D38DB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42668486" o:spid="_x0000_s1034" type="#_x0000_t75" style="position:absolute;margin-left:-49.7pt;margin-top:-75.1pt;width:595.45pt;height:842.15pt;z-index:-251657728;mso-position-horizontal-relative:margin;mso-position-vertical-relative:margin" o:allowincell="f">
          <v:imagedata r:id="rId1" o:title="antetli_kagit_copy-01"/>
          <w10:wrap anchorx="margin" anchory="margin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8153A7" w14:textId="77777777" w:rsidR="00492AFC" w:rsidRDefault="00492AFC" w:rsidP="00205334">
      <w:pPr>
        <w:spacing w:after="0" w:line="240" w:lineRule="auto"/>
      </w:pPr>
      <w:r>
        <w:separator/>
      </w:r>
    </w:p>
  </w:footnote>
  <w:footnote w:type="continuationSeparator" w:id="0">
    <w:p w14:paraId="21DCD8EF" w14:textId="77777777" w:rsidR="00492AFC" w:rsidRDefault="00492AFC" w:rsidP="002053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38F183" w14:textId="77777777" w:rsidR="00205334" w:rsidRDefault="00000000">
    <w:pPr>
      <w:pStyle w:val="stBilgi"/>
    </w:pPr>
    <w:r>
      <w:rPr>
        <w:noProof/>
        <w:lang w:eastAsia="tr-TR"/>
      </w:rPr>
      <w:pict w14:anchorId="32768B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0869282" o:spid="_x0000_s1032" type="#_x0000_t75" style="position:absolute;margin-left:0;margin-top:0;width:553.45pt;height:811.45pt;z-index:-251658752;mso-position-horizontal:center;mso-position-horizontal-relative:margin;mso-position-vertical:center;mso-position-vertical-relative:margin" o:allowincell="f">
          <v:imagedata r:id="rId1" o:title="antetli_kagi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2A5D01" w14:textId="46A50EF1" w:rsidR="00A376B0" w:rsidRPr="00726391" w:rsidRDefault="00013CC6" w:rsidP="00AA08A8">
    <w:pPr>
      <w:rPr>
        <w:b/>
        <w:sz w:val="28"/>
        <w:szCs w:val="28"/>
      </w:rPr>
    </w:pPr>
    <w:r>
      <w:rPr>
        <w:rFonts w:ascii="Times New Roman" w:hAnsi="Times New Roman"/>
        <w:noProof/>
        <w:sz w:val="24"/>
        <w:szCs w:val="24"/>
        <w:lang w:eastAsia="tr-TR"/>
      </w:rPr>
      <mc:AlternateContent>
        <mc:Choice Requires="wps">
          <w:drawing>
            <wp:anchor distT="45720" distB="45720" distL="114300" distR="114300" simplePos="0" relativeHeight="251660800" behindDoc="0" locked="0" layoutInCell="1" allowOverlap="1" wp14:anchorId="3F507AF9" wp14:editId="453AFC62">
              <wp:simplePos x="0" y="0"/>
              <wp:positionH relativeFrom="page">
                <wp:align>center</wp:align>
              </wp:positionH>
              <wp:positionV relativeFrom="paragraph">
                <wp:posOffset>283076</wp:posOffset>
              </wp:positionV>
              <wp:extent cx="5676900" cy="274320"/>
              <wp:effectExtent l="0" t="0" r="0" b="0"/>
              <wp:wrapSquare wrapText="bothSides"/>
              <wp:docPr id="217" name="Metin Kutusu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676900" cy="2743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8A7914" w14:textId="77777777" w:rsidR="00013CC6" w:rsidRPr="00A23671" w:rsidRDefault="00013CC6" w:rsidP="00013CC6">
                          <w:pPr>
                            <w:jc w:val="center"/>
                            <w:rPr>
                              <w:b/>
                              <w:bCs/>
                              <w:color w:val="FF0000"/>
                              <w:sz w:val="20"/>
                              <w:szCs w:val="20"/>
                            </w:rPr>
                          </w:pPr>
                          <w:r w:rsidRPr="00A23671">
                            <w:rPr>
                              <w:b/>
                              <w:bCs/>
                              <w:color w:val="FF0000"/>
                              <w:sz w:val="20"/>
                              <w:szCs w:val="20"/>
                            </w:rPr>
                            <w:t>İLGİLİ BİRİMLER TALİMATNAMELERİ A2 BOYUTUNDA ÇOĞALTIP ASMALIDIR</w:t>
                          </w:r>
                        </w:p>
                      </w:txbxContent>
                    </wps:txbx>
                    <wps:bodyPr rot="0" vertOverflow="clip" horzOverflow="clip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F507AF9" id="_x0000_t202" coordsize="21600,21600" o:spt="202" path="m,l,21600r21600,l21600,xe">
              <v:stroke joinstyle="miter"/>
              <v:path gradientshapeok="t" o:connecttype="rect"/>
            </v:shapetype>
            <v:shape id="Metin Kutusu 1" o:spid="_x0000_s1026" type="#_x0000_t202" style="position:absolute;margin-left:0;margin-top:22.3pt;width:447pt;height:21.6pt;z-index:251660800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" stroked="f">
              <v:textbox>
                <w:txbxContent>
                  <w:p w14:paraId="0D8A7914" w14:textId="77777777" w:rsidR="00013CC6" w:rsidRPr="00A23671" w:rsidRDefault="00013CC6" w:rsidP="00013CC6">
                    <w:pPr>
                      <w:jc w:val="center"/>
                      <w:rPr>
                        <w:b/>
                        <w:bCs/>
                        <w:color w:val="FF0000"/>
                        <w:sz w:val="20"/>
                        <w:szCs w:val="20"/>
                      </w:rPr>
                    </w:pPr>
                    <w:r w:rsidRPr="00A23671">
                      <w:rPr>
                        <w:b/>
                        <w:bCs/>
                        <w:color w:val="FF0000"/>
                        <w:sz w:val="20"/>
                        <w:szCs w:val="20"/>
                      </w:rPr>
                      <w:t>İLGİLİ BİRİMLER TALİMATNAMELERİ A2 BOYUTUNDA ÇOĞALTIP ASMALIDIR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 w:rsidR="00AA08A8">
      <w:rPr>
        <w:b/>
        <w:sz w:val="28"/>
        <w:szCs w:val="28"/>
      </w:rPr>
      <w:t xml:space="preserve">                      </w:t>
    </w:r>
    <w:r>
      <w:rPr>
        <w:b/>
        <w:sz w:val="28"/>
        <w:szCs w:val="28"/>
      </w:rPr>
      <w:t xml:space="preserve">        </w:t>
    </w:r>
    <w:r w:rsidR="00AA08A8">
      <w:rPr>
        <w:b/>
        <w:sz w:val="28"/>
        <w:szCs w:val="28"/>
      </w:rPr>
      <w:t>1</w:t>
    </w:r>
    <w:r w:rsidR="002831F8">
      <w:rPr>
        <w:b/>
        <w:sz w:val="28"/>
        <w:szCs w:val="28"/>
      </w:rPr>
      <w:t>7</w:t>
    </w:r>
    <w:r w:rsidR="00444400">
      <w:rPr>
        <w:b/>
        <w:sz w:val="28"/>
        <w:szCs w:val="28"/>
      </w:rPr>
      <w:t xml:space="preserve"> </w:t>
    </w:r>
    <w:r w:rsidR="001F5931">
      <w:rPr>
        <w:b/>
        <w:sz w:val="28"/>
        <w:szCs w:val="28"/>
      </w:rPr>
      <w:t>–</w:t>
    </w:r>
    <w:r w:rsidR="00441924">
      <w:rPr>
        <w:b/>
        <w:sz w:val="28"/>
        <w:szCs w:val="28"/>
      </w:rPr>
      <w:t xml:space="preserve"> </w:t>
    </w:r>
    <w:r w:rsidR="002831F8">
      <w:rPr>
        <w:b/>
        <w:sz w:val="28"/>
        <w:szCs w:val="28"/>
      </w:rPr>
      <w:t>BAY BAYAN TUVALET</w:t>
    </w:r>
    <w:r w:rsidR="00BC0404">
      <w:rPr>
        <w:b/>
        <w:sz w:val="28"/>
        <w:szCs w:val="28"/>
      </w:rPr>
      <w:t xml:space="preserve"> BAKIM</w:t>
    </w:r>
    <w:r w:rsidR="00AA08A8">
      <w:rPr>
        <w:b/>
        <w:sz w:val="28"/>
        <w:szCs w:val="28"/>
      </w:rPr>
      <w:t xml:space="preserve"> ONARIM</w:t>
    </w:r>
    <w:r w:rsidR="00263B07">
      <w:rPr>
        <w:b/>
        <w:sz w:val="28"/>
        <w:szCs w:val="28"/>
      </w:rPr>
      <w:t xml:space="preserve"> TALİMALI</w:t>
    </w:r>
  </w:p>
  <w:p w14:paraId="4B3ECD79" w14:textId="50AFDA20" w:rsidR="00205334" w:rsidRDefault="00205334">
    <w:pPr>
      <w:pStyle w:val="stBilgi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582104" w14:textId="77777777" w:rsidR="00205334" w:rsidRDefault="00000000">
    <w:pPr>
      <w:pStyle w:val="stBilgi"/>
    </w:pPr>
    <w:r>
      <w:rPr>
        <w:noProof/>
        <w:lang w:eastAsia="tr-TR"/>
      </w:rPr>
      <w:pict w14:anchorId="359D67A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90869281" o:spid="_x0000_s1031" type="#_x0000_t75" style="position:absolute;margin-left:0;margin-top:0;width:553.45pt;height:811.45pt;z-index:-251659776;mso-position-horizontal:center;mso-position-horizontal-relative:margin;mso-position-vertical:center;mso-position-vertical-relative:margin" o:allowincell="f">
          <v:imagedata r:id="rId1" o:title="antetli_kagi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34BEC"/>
    <w:multiLevelType w:val="hybridMultilevel"/>
    <w:tmpl w:val="43768034"/>
    <w:lvl w:ilvl="0" w:tplc="12C4420C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5745F9"/>
    <w:multiLevelType w:val="hybridMultilevel"/>
    <w:tmpl w:val="E56283EC"/>
    <w:lvl w:ilvl="0" w:tplc="7048D70E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8C0CC2"/>
    <w:multiLevelType w:val="hybridMultilevel"/>
    <w:tmpl w:val="DF0EC390"/>
    <w:lvl w:ilvl="0" w:tplc="BA2EEC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6667A62"/>
    <w:multiLevelType w:val="hybridMultilevel"/>
    <w:tmpl w:val="5BF88C64"/>
    <w:lvl w:ilvl="0" w:tplc="8A44EAEE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BB3988"/>
    <w:multiLevelType w:val="hybridMultilevel"/>
    <w:tmpl w:val="B1EAF39E"/>
    <w:lvl w:ilvl="0" w:tplc="141E1EEC">
      <w:start w:val="5"/>
      <w:numFmt w:val="bullet"/>
      <w:lvlText w:val="-"/>
      <w:lvlJc w:val="left"/>
      <w:pPr>
        <w:ind w:left="218" w:hanging="360"/>
      </w:pPr>
      <w:rPr>
        <w:rFonts w:ascii="Calibri" w:eastAsia="Calibr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93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65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37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09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81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53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25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5978" w:hanging="360"/>
      </w:pPr>
      <w:rPr>
        <w:rFonts w:ascii="Wingdings" w:hAnsi="Wingdings" w:hint="default"/>
      </w:rPr>
    </w:lvl>
  </w:abstractNum>
  <w:abstractNum w:abstractNumId="5" w15:restartNumberingAfterBreak="0">
    <w:nsid w:val="53CA3E19"/>
    <w:multiLevelType w:val="hybridMultilevel"/>
    <w:tmpl w:val="BFBADA22"/>
    <w:lvl w:ilvl="0" w:tplc="490EFE20">
      <w:start w:val="5"/>
      <w:numFmt w:val="bullet"/>
      <w:lvlText w:val="-"/>
      <w:lvlJc w:val="left"/>
      <w:pPr>
        <w:ind w:left="564" w:hanging="360"/>
      </w:pPr>
      <w:rPr>
        <w:rFonts w:ascii="Calibri" w:eastAsia="Calibr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28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0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2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4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6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8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0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24" w:hanging="360"/>
      </w:pPr>
      <w:rPr>
        <w:rFonts w:ascii="Wingdings" w:hAnsi="Wingdings" w:hint="default"/>
      </w:rPr>
    </w:lvl>
  </w:abstractNum>
  <w:abstractNum w:abstractNumId="6" w15:restartNumberingAfterBreak="0">
    <w:nsid w:val="638D6D05"/>
    <w:multiLevelType w:val="hybridMultilevel"/>
    <w:tmpl w:val="F4D2A242"/>
    <w:lvl w:ilvl="0" w:tplc="EEB67A9A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75213342">
    <w:abstractNumId w:val="2"/>
  </w:num>
  <w:num w:numId="2" w16cid:durableId="1731347737">
    <w:abstractNumId w:val="4"/>
  </w:num>
  <w:num w:numId="3" w16cid:durableId="1267999335">
    <w:abstractNumId w:val="0"/>
  </w:num>
  <w:num w:numId="4" w16cid:durableId="1081295720">
    <w:abstractNumId w:val="1"/>
  </w:num>
  <w:num w:numId="5" w16cid:durableId="813331084">
    <w:abstractNumId w:val="5"/>
  </w:num>
  <w:num w:numId="6" w16cid:durableId="611127785">
    <w:abstractNumId w:val="3"/>
  </w:num>
  <w:num w:numId="7" w16cid:durableId="207350394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00D5"/>
    <w:rsid w:val="00013CC6"/>
    <w:rsid w:val="00043348"/>
    <w:rsid w:val="00052A56"/>
    <w:rsid w:val="0005528E"/>
    <w:rsid w:val="000967D4"/>
    <w:rsid w:val="000C0F95"/>
    <w:rsid w:val="0010145B"/>
    <w:rsid w:val="00130634"/>
    <w:rsid w:val="0013731A"/>
    <w:rsid w:val="00173C8F"/>
    <w:rsid w:val="0018458C"/>
    <w:rsid w:val="001B0A9E"/>
    <w:rsid w:val="001B19EA"/>
    <w:rsid w:val="001F5931"/>
    <w:rsid w:val="00205334"/>
    <w:rsid w:val="00206ED1"/>
    <w:rsid w:val="002200CE"/>
    <w:rsid w:val="00235E5B"/>
    <w:rsid w:val="00263B07"/>
    <w:rsid w:val="002831F8"/>
    <w:rsid w:val="002842AD"/>
    <w:rsid w:val="00297E04"/>
    <w:rsid w:val="002E55E5"/>
    <w:rsid w:val="002F171B"/>
    <w:rsid w:val="002F3E5E"/>
    <w:rsid w:val="0032247A"/>
    <w:rsid w:val="00332483"/>
    <w:rsid w:val="003B4998"/>
    <w:rsid w:val="003C0CBA"/>
    <w:rsid w:val="003C5184"/>
    <w:rsid w:val="004200D5"/>
    <w:rsid w:val="004243B0"/>
    <w:rsid w:val="0043145F"/>
    <w:rsid w:val="00441924"/>
    <w:rsid w:val="00444400"/>
    <w:rsid w:val="00492AFC"/>
    <w:rsid w:val="004A3B39"/>
    <w:rsid w:val="004E7AC4"/>
    <w:rsid w:val="004F7685"/>
    <w:rsid w:val="00505B1C"/>
    <w:rsid w:val="00560103"/>
    <w:rsid w:val="00565FB7"/>
    <w:rsid w:val="0059098A"/>
    <w:rsid w:val="005C4F67"/>
    <w:rsid w:val="005F774C"/>
    <w:rsid w:val="00604A40"/>
    <w:rsid w:val="00604E75"/>
    <w:rsid w:val="006055B9"/>
    <w:rsid w:val="0065009A"/>
    <w:rsid w:val="00653D47"/>
    <w:rsid w:val="00672360"/>
    <w:rsid w:val="006B635A"/>
    <w:rsid w:val="00726391"/>
    <w:rsid w:val="00743200"/>
    <w:rsid w:val="00751D28"/>
    <w:rsid w:val="007524D3"/>
    <w:rsid w:val="00761201"/>
    <w:rsid w:val="00775827"/>
    <w:rsid w:val="007824B8"/>
    <w:rsid w:val="00797D14"/>
    <w:rsid w:val="007D24E1"/>
    <w:rsid w:val="00804B24"/>
    <w:rsid w:val="008103FD"/>
    <w:rsid w:val="00810606"/>
    <w:rsid w:val="008228DD"/>
    <w:rsid w:val="00824B03"/>
    <w:rsid w:val="00841D9C"/>
    <w:rsid w:val="00843E8F"/>
    <w:rsid w:val="008A4FE7"/>
    <w:rsid w:val="008C42E3"/>
    <w:rsid w:val="008C4D6D"/>
    <w:rsid w:val="008C6A4A"/>
    <w:rsid w:val="008E06DB"/>
    <w:rsid w:val="008E71B9"/>
    <w:rsid w:val="008F6B62"/>
    <w:rsid w:val="009268B5"/>
    <w:rsid w:val="009319F8"/>
    <w:rsid w:val="00946802"/>
    <w:rsid w:val="009577DE"/>
    <w:rsid w:val="009656D3"/>
    <w:rsid w:val="009A3682"/>
    <w:rsid w:val="009D1340"/>
    <w:rsid w:val="009F74DB"/>
    <w:rsid w:val="00A12542"/>
    <w:rsid w:val="00A1529A"/>
    <w:rsid w:val="00A23364"/>
    <w:rsid w:val="00A23671"/>
    <w:rsid w:val="00A376B0"/>
    <w:rsid w:val="00A411D3"/>
    <w:rsid w:val="00A64760"/>
    <w:rsid w:val="00A946AD"/>
    <w:rsid w:val="00AA08A8"/>
    <w:rsid w:val="00AA1E32"/>
    <w:rsid w:val="00AD35AD"/>
    <w:rsid w:val="00AE0D3C"/>
    <w:rsid w:val="00B429FE"/>
    <w:rsid w:val="00B64DC7"/>
    <w:rsid w:val="00B72DD4"/>
    <w:rsid w:val="00B92429"/>
    <w:rsid w:val="00B969D8"/>
    <w:rsid w:val="00BC0404"/>
    <w:rsid w:val="00BD6343"/>
    <w:rsid w:val="00C066E3"/>
    <w:rsid w:val="00C13A6B"/>
    <w:rsid w:val="00C3292B"/>
    <w:rsid w:val="00C419C1"/>
    <w:rsid w:val="00C468E8"/>
    <w:rsid w:val="00C97695"/>
    <w:rsid w:val="00CD2D61"/>
    <w:rsid w:val="00CE3E5D"/>
    <w:rsid w:val="00CE6D8D"/>
    <w:rsid w:val="00D23759"/>
    <w:rsid w:val="00D2767D"/>
    <w:rsid w:val="00D44A47"/>
    <w:rsid w:val="00D57AF4"/>
    <w:rsid w:val="00D612FE"/>
    <w:rsid w:val="00DB40C4"/>
    <w:rsid w:val="00DB57D4"/>
    <w:rsid w:val="00DC07C8"/>
    <w:rsid w:val="00DC7AA1"/>
    <w:rsid w:val="00DE3A36"/>
    <w:rsid w:val="00DF1A20"/>
    <w:rsid w:val="00E05B3D"/>
    <w:rsid w:val="00E139BB"/>
    <w:rsid w:val="00E17B46"/>
    <w:rsid w:val="00E37DA7"/>
    <w:rsid w:val="00E46EF2"/>
    <w:rsid w:val="00E4715B"/>
    <w:rsid w:val="00E976E5"/>
    <w:rsid w:val="00EE428E"/>
    <w:rsid w:val="00EE5852"/>
    <w:rsid w:val="00F16EAD"/>
    <w:rsid w:val="00F3216C"/>
    <w:rsid w:val="00F54013"/>
    <w:rsid w:val="00F76C5B"/>
    <w:rsid w:val="00F871E8"/>
    <w:rsid w:val="00F9576A"/>
    <w:rsid w:val="00FD43CD"/>
    <w:rsid w:val="00FE1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8348435"/>
  <w15:docId w15:val="{D0212114-E11A-4708-A673-031696A38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2247A"/>
    <w:pPr>
      <w:spacing w:after="160" w:line="259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2053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205334"/>
  </w:style>
  <w:style w:type="paragraph" w:styleId="AltBilgi">
    <w:name w:val="footer"/>
    <w:basedOn w:val="Normal"/>
    <w:link w:val="AltBilgiChar"/>
    <w:uiPriority w:val="99"/>
    <w:unhideWhenUsed/>
    <w:rsid w:val="002053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205334"/>
  </w:style>
  <w:style w:type="table" w:styleId="TabloKlavuzu">
    <w:name w:val="Table Grid"/>
    <w:basedOn w:val="NormalTablo"/>
    <w:uiPriority w:val="39"/>
    <w:rsid w:val="004314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32247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Desktop\SERV&#304;SLER\&#350;ABLONLAR\PER&#304;YOD&#304;K%20BAKIM%20FORMU.dot" TargetMode="Externa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PERİYODİK BAKIM FORMU</Template>
  <TotalTime>36</TotalTime>
  <Pages>1</Pages>
  <Words>224</Words>
  <Characters>1278</Characters>
  <Application>Microsoft Office Word</Application>
  <DocSecurity>0</DocSecurity>
  <Lines>10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Orhan PEKDEMİR</cp:lastModifiedBy>
  <cp:revision>7</cp:revision>
  <dcterms:created xsi:type="dcterms:W3CDTF">2023-12-29T19:34:00Z</dcterms:created>
  <dcterms:modified xsi:type="dcterms:W3CDTF">2024-02-16T09:52:00Z</dcterms:modified>
</cp:coreProperties>
</file>